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5AF" w:rsidRPr="00627508" w:rsidRDefault="00AB25AF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bookmarkStart w:id="0" w:name="OLE_LINK5"/>
      <w:bookmarkStart w:id="1" w:name="OLE_LINK6"/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CE6264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</w:t>
      </w:r>
      <w:r w:rsidR="00DE0A04">
        <w:rPr>
          <w:b/>
        </w:rPr>
        <w:t>C 4</w:t>
      </w:r>
    </w:p>
    <w:p w:rsidR="00AB25AF" w:rsidRPr="00382E04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6F61D7">
        <w:rPr>
          <w:b/>
        </w:rPr>
        <w:t>7</w:t>
      </w:r>
      <w:r w:rsidRPr="00D76AE5">
        <w:rPr>
          <w:b/>
          <w:lang w:val="vi-VN"/>
        </w:rPr>
        <w:t xml:space="preserve"> – 201</w:t>
      </w:r>
      <w:r w:rsidR="006F61D7">
        <w:rPr>
          <w:b/>
        </w:rPr>
        <w:t>8</w:t>
      </w:r>
    </w:p>
    <w:p w:rsidR="00AB25AF" w:rsidRDefault="00AB25AF" w:rsidP="00170A5A">
      <w:pPr>
        <w:jc w:val="center"/>
        <w:outlineLvl w:val="8"/>
        <w:rPr>
          <w:lang w:val="vi-VN"/>
        </w:rPr>
      </w:pPr>
      <w:r>
        <w:rPr>
          <w:lang w:val="vi-VN"/>
        </w:rPr>
        <w:t>Lớp</w:t>
      </w:r>
      <w:r w:rsidR="00170A5A">
        <w:t>:</w:t>
      </w:r>
      <w:r>
        <w:rPr>
          <w:lang w:val="vi-VN"/>
        </w:rPr>
        <w:t xml:space="preserve"> </w:t>
      </w:r>
      <w:r>
        <w:t>16 TCN</w:t>
      </w:r>
      <w:r w:rsidR="001E68E6">
        <w:t xml:space="preserve"> </w:t>
      </w:r>
      <w:proofErr w:type="spellStart"/>
      <w:r w:rsidR="001E68E6">
        <w:t>và</w:t>
      </w:r>
      <w:proofErr w:type="spellEnd"/>
      <w:r w:rsidR="001E68E6">
        <w:t xml:space="preserve"> TC</w:t>
      </w:r>
      <w:r>
        <w:rPr>
          <w:lang w:val="vi-VN"/>
        </w:rPr>
        <w:tab/>
        <w:t>Ngày thi:</w:t>
      </w:r>
      <w:r w:rsidR="008401D4">
        <w:t xml:space="preserve">  </w:t>
      </w:r>
      <w:r w:rsidR="001E68E6">
        <w:t xml:space="preserve">     </w:t>
      </w:r>
      <w:r w:rsidR="006F61D7">
        <w:t xml:space="preserve">/ </w:t>
      </w:r>
      <w:r w:rsidR="00DE0A04">
        <w:t>3</w:t>
      </w:r>
      <w:r w:rsidR="00170A5A">
        <w:t xml:space="preserve"> </w:t>
      </w:r>
      <w:r w:rsidR="00DE0A04">
        <w:t xml:space="preserve">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 w:rsidR="00170A5A">
        <w:t xml:space="preserve"> </w:t>
      </w:r>
      <w:r>
        <w:t>45</w:t>
      </w:r>
      <w:r>
        <w:rPr>
          <w:lang w:val="vi-VN"/>
        </w:rPr>
        <w:t xml:space="preserve"> phút</w:t>
      </w:r>
    </w:p>
    <w:p w:rsidR="00AB25AF" w:rsidRPr="00DE02AE" w:rsidRDefault="00AB25AF" w:rsidP="00DE02AE">
      <w:pPr>
        <w:rPr>
          <w:b/>
          <w:sz w:val="20"/>
          <w:szCs w:val="20"/>
        </w:rPr>
      </w:pPr>
    </w:p>
    <w:tbl>
      <w:tblPr>
        <w:tblStyle w:val="TableGrid"/>
        <w:tblW w:w="10080" w:type="dxa"/>
        <w:tblInd w:w="288" w:type="dxa"/>
        <w:tblLook w:val="01E0" w:firstRow="1" w:lastRow="1" w:firstColumn="1" w:lastColumn="1" w:noHBand="0" w:noVBand="0"/>
      </w:tblPr>
      <w:tblGrid>
        <w:gridCol w:w="5040"/>
        <w:gridCol w:w="5040"/>
      </w:tblGrid>
      <w:tr w:rsidR="00AB25AF" w:rsidTr="00F2687F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6211CA" w:rsidRDefault="006211CA" w:rsidP="00E54F2E">
            <w:pPr>
              <w:jc w:val="center"/>
            </w:pPr>
          </w:p>
          <w:p w:rsidR="00AB25AF" w:rsidRDefault="006211CA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</w:t>
            </w:r>
            <w:r>
              <w:t>E</w:t>
            </w:r>
            <w:r w:rsidR="00AB25AF">
              <w:rPr>
                <w:lang w:val="vi-VN"/>
              </w:rPr>
              <w:t>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04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F2687F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04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tbl>
      <w:tblPr>
        <w:tblpPr w:leftFromText="180" w:rightFromText="180" w:vertAnchor="text" w:horzAnchor="page" w:tblpX="7906" w:tblpY="3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DE02AE" w:rsidTr="00DE02AE">
        <w:trPr>
          <w:trHeight w:val="429"/>
        </w:trPr>
        <w:tc>
          <w:tcPr>
            <w:tcW w:w="2078" w:type="dxa"/>
          </w:tcPr>
          <w:p w:rsidR="00DE02AE" w:rsidRPr="00180A93" w:rsidRDefault="00DE02AE" w:rsidP="00DE02AE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DE0A04">
              <w:rPr>
                <w:b/>
                <w:sz w:val="24"/>
                <w:szCs w:val="24"/>
              </w:rPr>
              <w:t>4181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25AF" w:rsidRPr="00B80BC8" w:rsidRDefault="00AB25AF" w:rsidP="00AB25A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 w:rsidR="00DE02AE"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bài;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AB25AF" w:rsidRPr="00E811AD" w:rsidRDefault="00AB25AF" w:rsidP="00AB25A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bookmarkEnd w:id="0"/>
    <w:bookmarkEnd w:id="1"/>
    <w:tbl>
      <w:tblPr>
        <w:tblStyle w:val="TableGrid"/>
        <w:tblW w:w="1170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900"/>
        <w:gridCol w:w="1980"/>
        <w:gridCol w:w="8820"/>
      </w:tblGrid>
      <w:tr w:rsidR="00A527DD" w:rsidTr="00F2687F">
        <w:trPr>
          <w:trHeight w:val="449"/>
        </w:trPr>
        <w:tc>
          <w:tcPr>
            <w:tcW w:w="90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198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A527DD" w:rsidTr="00F2687F">
        <w:trPr>
          <w:trHeight w:val="84"/>
        </w:trPr>
        <w:tc>
          <w:tcPr>
            <w:tcW w:w="90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5A59CB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A527DD" w:rsidRPr="005A59CB" w:rsidRDefault="00A527DD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</w:pPr>
          </w:p>
          <w:p w:rsidR="00A527DD" w:rsidRDefault="00A527DD" w:rsidP="00E54F2E">
            <w:pPr>
              <w:tabs>
                <w:tab w:val="left" w:pos="210"/>
              </w:tabs>
              <w:rPr>
                <w:lang w:val="vi-VN"/>
              </w:rPr>
            </w:pPr>
          </w:p>
          <w:p w:rsidR="00A527DD" w:rsidRPr="00FD0F44" w:rsidRDefault="00A527DD" w:rsidP="00E54F2E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820" w:type="dxa"/>
          </w:tcPr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="00041214">
              <w:rPr>
                <w:bCs/>
                <w:sz w:val="26"/>
                <w:szCs w:val="26"/>
                <w:lang w:val="pt-BR"/>
              </w:rPr>
              <w:t>axit 3-amino-</w:t>
            </w:r>
            <w:r w:rsidR="00041214" w:rsidRPr="00E85B21">
              <w:rPr>
                <w:bCs/>
                <w:sz w:val="26"/>
                <w:szCs w:val="26"/>
                <w:lang w:val="pt-BR"/>
              </w:rPr>
              <w:t>butanoic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E26967" w:rsidRDefault="00E26967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E26967" w:rsidRDefault="00E26967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Default="006A3603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="00041214" w:rsidRPr="00E85B21">
              <w:rPr>
                <w:sz w:val="26"/>
                <w:szCs w:val="26"/>
              </w:rPr>
              <w:t xml:space="preserve"> </w:t>
            </w:r>
            <w:r w:rsidR="00041214">
              <w:rPr>
                <w:bCs/>
                <w:sz w:val="26"/>
                <w:szCs w:val="26"/>
                <w:lang w:val="pt-BR"/>
              </w:rPr>
              <w:t xml:space="preserve">axit </w:t>
            </w:r>
            <w:r w:rsidR="00041214">
              <w:rPr>
                <w:bCs/>
                <w:sz w:val="26"/>
                <w:szCs w:val="26"/>
                <w:lang w:val="vi-VN"/>
              </w:rPr>
              <w:t>3</w:t>
            </w:r>
            <w:r w:rsidR="00041214" w:rsidRPr="00E85B21">
              <w:rPr>
                <w:bCs/>
                <w:sz w:val="26"/>
                <w:szCs w:val="26"/>
                <w:lang w:val="pt-BR"/>
              </w:rPr>
              <w:t>-aminopropanoic</w:t>
            </w:r>
            <w:r w:rsidR="00041214">
              <w:rPr>
                <w:sz w:val="26"/>
                <w:szCs w:val="26"/>
                <w:lang w:val="vi-VN"/>
              </w:rPr>
              <w:t xml:space="preserve"> </w:t>
            </w:r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E26967" w:rsidRDefault="00E26967" w:rsidP="00041214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E26967" w:rsidRDefault="00E26967" w:rsidP="00041214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41214" w:rsidRPr="00A954C2" w:rsidRDefault="006A3603" w:rsidP="00041214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c/</w:t>
            </w:r>
            <w:r w:rsidR="00041214" w:rsidRPr="00E85B21">
              <w:rPr>
                <w:sz w:val="26"/>
                <w:szCs w:val="26"/>
              </w:rPr>
              <w:t xml:space="preserve"> </w:t>
            </w:r>
            <w:proofErr w:type="spellStart"/>
            <w:r w:rsidR="00041214" w:rsidRPr="00E85B21">
              <w:rPr>
                <w:sz w:val="26"/>
                <w:szCs w:val="26"/>
              </w:rPr>
              <w:t>etanamin</w:t>
            </w:r>
            <w:proofErr w:type="spellEnd"/>
          </w:p>
          <w:p w:rsidR="00A527DD" w:rsidRDefault="00A527DD" w:rsidP="00A527DD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E26967" w:rsidRDefault="00E26967" w:rsidP="00041214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416A6" w:rsidRDefault="00A416A6" w:rsidP="00041214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041214" w:rsidRPr="006A3603" w:rsidRDefault="00A527DD" w:rsidP="00041214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 w:rsidR="00041214" w:rsidRPr="00E85B21">
              <w:rPr>
                <w:sz w:val="26"/>
                <w:szCs w:val="26"/>
              </w:rPr>
              <w:t xml:space="preserve"> </w:t>
            </w:r>
            <w:proofErr w:type="spellStart"/>
            <w:r w:rsidR="00041214">
              <w:rPr>
                <w:sz w:val="26"/>
                <w:szCs w:val="26"/>
              </w:rPr>
              <w:t>đimet</w:t>
            </w:r>
            <w:proofErr w:type="spellEnd"/>
            <w:r w:rsidR="00041214">
              <w:rPr>
                <w:sz w:val="26"/>
                <w:szCs w:val="26"/>
                <w:lang w:val="vi-VN"/>
              </w:rPr>
              <w:t>an</w:t>
            </w:r>
            <w:proofErr w:type="spellStart"/>
            <w:r w:rsidR="00041214" w:rsidRPr="00E85B21">
              <w:rPr>
                <w:sz w:val="26"/>
                <w:szCs w:val="26"/>
              </w:rPr>
              <w:t>amin</w:t>
            </w:r>
            <w:proofErr w:type="spellEnd"/>
            <w:r w:rsidR="00041214">
              <w:rPr>
                <w:sz w:val="26"/>
                <w:szCs w:val="26"/>
                <w:lang w:val="vi-VN"/>
              </w:rPr>
              <w:t xml:space="preserve"> </w:t>
            </w:r>
          </w:p>
          <w:p w:rsidR="00041214" w:rsidRDefault="00041214" w:rsidP="00041214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A527DD" w:rsidRPr="00A954C2" w:rsidRDefault="00A527DD" w:rsidP="00A527DD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A527DD" w:rsidRDefault="00A527DD" w:rsidP="00E54F2E">
            <w:pPr>
              <w:jc w:val="center"/>
              <w:rPr>
                <w:lang w:val="vi-VN"/>
              </w:rPr>
            </w:pPr>
          </w:p>
          <w:p w:rsidR="00A416A6" w:rsidRDefault="00A416A6" w:rsidP="00E54F2E">
            <w:pPr>
              <w:jc w:val="center"/>
              <w:rPr>
                <w:lang w:val="vi-VN"/>
              </w:rPr>
            </w:pPr>
          </w:p>
          <w:p w:rsidR="00A416A6" w:rsidRDefault="00A416A6" w:rsidP="00E54F2E">
            <w:pPr>
              <w:jc w:val="center"/>
              <w:rPr>
                <w:lang w:val="vi-VN"/>
              </w:rPr>
            </w:pPr>
          </w:p>
          <w:p w:rsidR="00A416A6" w:rsidRDefault="00A416A6" w:rsidP="00E54F2E">
            <w:pPr>
              <w:jc w:val="center"/>
              <w:rPr>
                <w:lang w:val="vi-VN"/>
              </w:rPr>
            </w:pPr>
          </w:p>
          <w:p w:rsidR="00A527DD" w:rsidRPr="00E26967" w:rsidRDefault="00A527DD" w:rsidP="00E26967">
            <w:pPr>
              <w:rPr>
                <w:lang w:val="vi-VN"/>
              </w:rPr>
            </w:pPr>
          </w:p>
        </w:tc>
      </w:tr>
      <w:tr w:rsidR="00A527DD" w:rsidTr="00F2687F">
        <w:trPr>
          <w:trHeight w:val="359"/>
        </w:trPr>
        <w:tc>
          <w:tcPr>
            <w:tcW w:w="900" w:type="dxa"/>
          </w:tcPr>
          <w:p w:rsidR="00A527DD" w:rsidRPr="005A59CB" w:rsidRDefault="00A527DD" w:rsidP="00AF2D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lastRenderedPageBreak/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1980" w:type="dxa"/>
          </w:tcPr>
          <w:p w:rsidR="00A527DD" w:rsidRPr="005A59CB" w:rsidRDefault="00A527DD" w:rsidP="00AF2D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AF2D0B" w:rsidRDefault="00AF2D0B" w:rsidP="00AF2D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A527DD" w:rsidRPr="005A59CB" w:rsidRDefault="00A527DD" w:rsidP="00AF2D0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A527DD" w:rsidTr="00F2687F">
        <w:trPr>
          <w:trHeight w:val="800"/>
        </w:trPr>
        <w:tc>
          <w:tcPr>
            <w:tcW w:w="90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527DD" w:rsidRPr="009654A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 w:rsidR="009654A4"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A527DD" w:rsidRPr="005A59CB" w:rsidRDefault="00A527DD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Pr="00FD0F4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</w:t>
            </w:r>
            <w:r w:rsidR="00B36F41">
              <w:rPr>
                <w:sz w:val="26"/>
                <w:szCs w:val="26"/>
              </w:rPr>
              <w:t xml:space="preserve">dung </w:t>
            </w:r>
            <w:proofErr w:type="spellStart"/>
            <w:r w:rsidR="00B36F41">
              <w:rPr>
                <w:sz w:val="26"/>
                <w:szCs w:val="26"/>
              </w:rPr>
              <w:t>dịch</w:t>
            </w:r>
            <w:proofErr w:type="spellEnd"/>
            <w:r w:rsidR="00B36F4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các chất khí sau: </w:t>
            </w: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527DD" w:rsidRPr="00FD505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20" w:type="dxa"/>
          </w:tcPr>
          <w:p w:rsidR="00C02A8D" w:rsidRDefault="00C02A8D"/>
          <w:tbl>
            <w:tblPr>
              <w:tblStyle w:val="TableGrid"/>
              <w:tblW w:w="8640" w:type="dxa"/>
              <w:tblLayout w:type="fixed"/>
              <w:tblLook w:val="04A0" w:firstRow="1" w:lastRow="0" w:firstColumn="1" w:lastColumn="0" w:noHBand="0" w:noVBand="1"/>
            </w:tblPr>
            <w:tblGrid>
              <w:gridCol w:w="2215"/>
              <w:gridCol w:w="2102"/>
              <w:gridCol w:w="2102"/>
              <w:gridCol w:w="2221"/>
            </w:tblGrid>
            <w:tr w:rsidR="00C02A8D" w:rsidTr="00C02A8D">
              <w:tc>
                <w:tcPr>
                  <w:tcW w:w="2215" w:type="dxa"/>
                </w:tcPr>
                <w:p w:rsidR="00C02A8D" w:rsidRDefault="00C02A8D" w:rsidP="00C02A8D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Thuốc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thử</w:t>
                  </w:r>
                  <w:proofErr w:type="spellEnd"/>
                </w:p>
              </w:tc>
              <w:tc>
                <w:tcPr>
                  <w:tcW w:w="2102" w:type="dxa"/>
                </w:tcPr>
                <w:p w:rsidR="00C02A8D" w:rsidRDefault="00C02A8D" w:rsidP="00C02A8D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C21B55">
                    <w:rPr>
                      <w:sz w:val="26"/>
                      <w:szCs w:val="26"/>
                    </w:rPr>
                    <w:t>C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C21B55">
                    <w:rPr>
                      <w:sz w:val="26"/>
                      <w:szCs w:val="26"/>
                    </w:rPr>
                    <w:t>H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5</w:t>
                  </w:r>
                  <w:r w:rsidRPr="00C21B55">
                    <w:rPr>
                      <w:sz w:val="26"/>
                      <w:szCs w:val="26"/>
                    </w:rPr>
                    <w:t>OH</w:t>
                  </w:r>
                </w:p>
              </w:tc>
              <w:tc>
                <w:tcPr>
                  <w:tcW w:w="2102" w:type="dxa"/>
                </w:tcPr>
                <w:p w:rsidR="00C02A8D" w:rsidRDefault="00B36F41" w:rsidP="00C02A8D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</w:t>
                  </w:r>
                  <w:r>
                    <w:rPr>
                      <w:sz w:val="26"/>
                      <w:szCs w:val="26"/>
                      <w:vertAlign w:val="subscript"/>
                    </w:rPr>
                    <w:t>6</w:t>
                  </w:r>
                  <w:r>
                    <w:rPr>
                      <w:sz w:val="26"/>
                      <w:szCs w:val="26"/>
                    </w:rPr>
                    <w:t>H</w:t>
                  </w:r>
                  <w:r>
                    <w:rPr>
                      <w:sz w:val="26"/>
                      <w:szCs w:val="26"/>
                      <w:vertAlign w:val="subscript"/>
                    </w:rPr>
                    <w:t>12</w:t>
                  </w:r>
                  <w:r>
                    <w:rPr>
                      <w:sz w:val="26"/>
                      <w:szCs w:val="26"/>
                    </w:rPr>
                    <w:t>O</w:t>
                  </w:r>
                  <w:r>
                    <w:rPr>
                      <w:sz w:val="26"/>
                      <w:szCs w:val="26"/>
                      <w:vertAlign w:val="subscript"/>
                    </w:rPr>
                    <w:t>6</w:t>
                  </w:r>
                </w:p>
              </w:tc>
              <w:tc>
                <w:tcPr>
                  <w:tcW w:w="2221" w:type="dxa"/>
                </w:tcPr>
                <w:p w:rsidR="00C02A8D" w:rsidRDefault="00B36F41" w:rsidP="00C02A8D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iCs/>
                      <w:sz w:val="26"/>
                      <w:szCs w:val="26"/>
                    </w:rPr>
                    <w:t>CH</w:t>
                  </w:r>
                  <w:r w:rsidRPr="00E85B21">
                    <w:rPr>
                      <w:iCs/>
                      <w:sz w:val="26"/>
                      <w:szCs w:val="26"/>
                      <w:vertAlign w:val="subscript"/>
                    </w:rPr>
                    <w:t>3</w:t>
                  </w:r>
                  <w:r w:rsidRPr="00E85B21">
                    <w:rPr>
                      <w:iCs/>
                      <w:sz w:val="26"/>
                      <w:szCs w:val="26"/>
                    </w:rPr>
                    <w:t>NH</w:t>
                  </w:r>
                  <w:r w:rsidRPr="00E85B21">
                    <w:rPr>
                      <w:iCs/>
                      <w:sz w:val="26"/>
                      <w:szCs w:val="26"/>
                      <w:vertAlign w:val="subscript"/>
                    </w:rPr>
                    <w:t>2</w:t>
                  </w:r>
                </w:p>
              </w:tc>
            </w:tr>
            <w:tr w:rsidR="00C02A8D" w:rsidTr="00C02A8D">
              <w:tc>
                <w:tcPr>
                  <w:tcW w:w="2215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C02A8D" w:rsidTr="00C02A8D">
              <w:tc>
                <w:tcPr>
                  <w:tcW w:w="2215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02A8D" w:rsidRDefault="00C02A8D" w:rsidP="00E54F2E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CE6264" w:rsidRDefault="00A527DD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…………………………………………………………………………...</w:t>
            </w:r>
            <w:r>
              <w:rPr>
                <w:bCs/>
                <w:sz w:val="28"/>
              </w:rPr>
              <w:t>....</w:t>
            </w:r>
            <w:r w:rsidRPr="00BB6457">
              <w:rPr>
                <w:bCs/>
                <w:sz w:val="28"/>
              </w:rPr>
              <w:t xml:space="preserve">      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Pr="00C02A8D" w:rsidRDefault="00C02A8D" w:rsidP="00CE6264">
            <w:pPr>
              <w:rPr>
                <w:sz w:val="26"/>
                <w:szCs w:val="26"/>
              </w:rPr>
            </w:pPr>
          </w:p>
        </w:tc>
      </w:tr>
      <w:tr w:rsidR="00A527DD" w:rsidTr="00F2687F">
        <w:trPr>
          <w:trHeight w:val="20"/>
        </w:trPr>
        <w:tc>
          <w:tcPr>
            <w:tcW w:w="90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Pr="009654A4" w:rsidRDefault="009654A4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A527DD" w:rsidRPr="005A59CB" w:rsidRDefault="009654A4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A527DD"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DE02AE" w:rsidRDefault="00DE02AE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</w:rPr>
            </w:pPr>
          </w:p>
          <w:p w:rsidR="00A527DD" w:rsidRDefault="00A527DD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A527DD" w:rsidRDefault="00A527DD" w:rsidP="00A527DD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9654A4" w:rsidRPr="009654A4" w:rsidRDefault="009654A4" w:rsidP="00E54F2E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820" w:type="dxa"/>
          </w:tcPr>
          <w:p w:rsidR="00C02A8D" w:rsidRDefault="00C02A8D" w:rsidP="00A527DD">
            <w:pPr>
              <w:rPr>
                <w:sz w:val="26"/>
                <w:szCs w:val="26"/>
              </w:rPr>
            </w:pPr>
          </w:p>
          <w:p w:rsidR="00A527DD" w:rsidRDefault="00A527D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="00DE0A04" w:rsidRPr="00E85B21">
              <w:rPr>
                <w:iCs/>
                <w:sz w:val="26"/>
                <w:szCs w:val="26"/>
              </w:rPr>
              <w:t>CH</w:t>
            </w:r>
            <w:r w:rsidR="00DE0A04" w:rsidRPr="00E85B21">
              <w:rPr>
                <w:iCs/>
                <w:sz w:val="26"/>
                <w:szCs w:val="26"/>
                <w:vertAlign w:val="subscript"/>
              </w:rPr>
              <w:t>3</w:t>
            </w:r>
            <w:r w:rsidR="00DE0A04" w:rsidRPr="00E85B21">
              <w:rPr>
                <w:iCs/>
                <w:sz w:val="26"/>
                <w:szCs w:val="26"/>
              </w:rPr>
              <w:t>NH</w:t>
            </w:r>
            <w:r w:rsidR="00DE0A04"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="00DE0A04"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="00DE0A04"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="00DE0A04" w:rsidRPr="00E85B21">
              <w:rPr>
                <w:iCs/>
                <w:sz w:val="26"/>
                <w:szCs w:val="26"/>
              </w:rPr>
              <w:t xml:space="preserve"> </w:t>
            </w:r>
            <w:r w:rsidR="00A954C2">
              <w:rPr>
                <w:sz w:val="26"/>
                <w:szCs w:val="26"/>
              </w:rPr>
              <w:sym w:font="Symbol" w:char="F0AE"/>
            </w:r>
            <w:r w:rsidR="00B36F41"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A416A6" w:rsidRDefault="00A416A6" w:rsidP="00A527DD">
            <w:pPr>
              <w:rPr>
                <w:sz w:val="26"/>
                <w:szCs w:val="26"/>
                <w:lang w:val="vi-VN"/>
              </w:rPr>
            </w:pPr>
          </w:p>
          <w:p w:rsidR="00A527DD" w:rsidRDefault="00A527DD" w:rsidP="00A527DD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="00A954C2" w:rsidRPr="00C21B55">
              <w:rPr>
                <w:sz w:val="26"/>
                <w:szCs w:val="26"/>
              </w:rPr>
              <w:t xml:space="preserve"> </w:t>
            </w:r>
            <w:r w:rsidR="00DE0A04" w:rsidRPr="00E85B21">
              <w:rPr>
                <w:iCs/>
                <w:sz w:val="26"/>
                <w:szCs w:val="26"/>
              </w:rPr>
              <w:t>HOOC – CH</w:t>
            </w:r>
            <w:r w:rsidR="00DE0A04"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="00DE0A04" w:rsidRPr="00E85B21">
              <w:rPr>
                <w:iCs/>
                <w:sz w:val="26"/>
                <w:szCs w:val="26"/>
              </w:rPr>
              <w:t xml:space="preserve"> – NH</w:t>
            </w:r>
            <w:r w:rsidR="00DE0A04"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="00DE0A04"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="00DE0A04" w:rsidRPr="00E85B21">
              <w:rPr>
                <w:iCs/>
                <w:sz w:val="26"/>
                <w:szCs w:val="26"/>
              </w:rPr>
              <w:t>NaOH</w:t>
            </w:r>
            <w:proofErr w:type="spellEnd"/>
            <w:r w:rsidR="00DE0A04" w:rsidRPr="00E85B21">
              <w:rPr>
                <w:iCs/>
                <w:sz w:val="26"/>
                <w:szCs w:val="26"/>
              </w:rPr>
              <w:t xml:space="preserve"> </w:t>
            </w:r>
          </w:p>
          <w:p w:rsidR="00CE6264" w:rsidRDefault="00CE6264" w:rsidP="00A527DD">
            <w:pPr>
              <w:rPr>
                <w:sz w:val="26"/>
                <w:szCs w:val="26"/>
                <w:lang w:val="vi-VN"/>
              </w:rPr>
            </w:pPr>
          </w:p>
          <w:p w:rsidR="00B9063D" w:rsidRPr="00C21B55" w:rsidRDefault="003C0D7D" w:rsidP="00B9063D">
            <w:pPr>
              <w:spacing w:before="120"/>
              <w:ind w:right="432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="00DE0A04" w:rsidRPr="00E85B21">
              <w:rPr>
                <w:iCs/>
                <w:sz w:val="26"/>
                <w:szCs w:val="26"/>
              </w:rPr>
              <w:t>HOOC – CH</w:t>
            </w:r>
            <w:r w:rsidR="00DE0A04"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="00DE0A04" w:rsidRPr="00E85B21">
              <w:rPr>
                <w:iCs/>
                <w:sz w:val="26"/>
                <w:szCs w:val="26"/>
              </w:rPr>
              <w:t xml:space="preserve"> – NH</w:t>
            </w:r>
            <w:r w:rsidR="00DE0A04"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="00DE0A04"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="00DE0A04"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="00DE0A04" w:rsidRPr="00E85B21">
              <w:rPr>
                <w:iCs/>
                <w:sz w:val="26"/>
                <w:szCs w:val="26"/>
              </w:rPr>
              <w:t xml:space="preserve"> </w:t>
            </w:r>
            <w:r w:rsidR="00B9063D" w:rsidRPr="00C21B55">
              <w:rPr>
                <w:sz w:val="26"/>
                <w:szCs w:val="26"/>
              </w:rPr>
              <w:sym w:font="Symbol" w:char="F0AE"/>
            </w:r>
            <w:r w:rsidR="00B9063D" w:rsidRPr="00C21B55">
              <w:rPr>
                <w:sz w:val="26"/>
                <w:szCs w:val="26"/>
              </w:rPr>
              <w:t xml:space="preserve"> </w:t>
            </w:r>
          </w:p>
          <w:p w:rsidR="003C0D7D" w:rsidRDefault="003C0D7D" w:rsidP="00A527DD">
            <w:pPr>
              <w:rPr>
                <w:sz w:val="26"/>
                <w:szCs w:val="26"/>
                <w:lang w:val="vi-VN"/>
              </w:rPr>
            </w:pPr>
          </w:p>
          <w:p w:rsidR="003C0D7D" w:rsidRDefault="003C0D7D" w:rsidP="00A527D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 w:rsidR="00DE0A04">
              <w:rPr>
                <w:bCs/>
                <w:sz w:val="26"/>
                <w:szCs w:val="26"/>
                <w:lang w:val="pt-BR"/>
              </w:rPr>
              <w:t xml:space="preserve"> </w:t>
            </w:r>
            <w:r w:rsidR="00DE0A04" w:rsidRPr="00E85B21">
              <w:rPr>
                <w:bCs/>
                <w:sz w:val="26"/>
                <w:szCs w:val="26"/>
                <w:lang w:val="pt-BR"/>
              </w:rPr>
              <w:t>nNH</w:t>
            </w:r>
            <w:r w:rsidR="00DE0A04"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="00DE0A04" w:rsidRPr="00E85B21">
              <w:rPr>
                <w:bCs/>
                <w:sz w:val="26"/>
                <w:szCs w:val="26"/>
                <w:lang w:val="pt-BR"/>
              </w:rPr>
              <w:t xml:space="preserve"> – [CH</w:t>
            </w:r>
            <w:r w:rsidR="00DE0A04"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="00DE0A04" w:rsidRPr="00E85B21">
              <w:rPr>
                <w:bCs/>
                <w:sz w:val="26"/>
                <w:szCs w:val="26"/>
                <w:lang w:val="pt-BR"/>
              </w:rPr>
              <w:t>]</w:t>
            </w:r>
            <w:r w:rsidR="00B36F41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="00DE0A04" w:rsidRPr="00E85B21">
              <w:rPr>
                <w:bCs/>
                <w:sz w:val="26"/>
                <w:szCs w:val="26"/>
                <w:lang w:val="pt-BR"/>
              </w:rPr>
              <w:t xml:space="preserve"> – COOH </w:t>
            </w:r>
            <w:r w:rsidR="00DE0A04" w:rsidRPr="00E85B21">
              <w:rPr>
                <w:bCs/>
                <w:position w:val="-6"/>
                <w:sz w:val="26"/>
                <w:szCs w:val="26"/>
                <w:lang w:val="pt-BR"/>
              </w:rPr>
              <w:object w:dxaOrig="68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15pt;height:18.45pt" o:ole="">
                  <v:imagedata r:id="rId10" o:title=""/>
                </v:shape>
                <o:OLEObject Type="Embed" ProgID="Equation.DSMT4" ShapeID="_x0000_i1025" DrawAspect="Content" ObjectID="_1581362334" r:id="rId11"/>
              </w:object>
            </w:r>
            <w:r w:rsidR="00DE0A04"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BE52AE" w:rsidRDefault="00BE52AE" w:rsidP="00A527DD">
            <w:pPr>
              <w:rPr>
                <w:sz w:val="26"/>
                <w:szCs w:val="26"/>
                <w:lang w:val="vi-VN"/>
              </w:rPr>
            </w:pPr>
          </w:p>
          <w:p w:rsidR="00BE52AE" w:rsidRDefault="008401D4" w:rsidP="00BE52A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e/</w:t>
            </w:r>
            <w:r w:rsidRPr="00C21B55">
              <w:rPr>
                <w:sz w:val="26"/>
                <w:szCs w:val="26"/>
              </w:rPr>
              <w:t xml:space="preserve"> </w:t>
            </w:r>
            <w:r w:rsidR="00DE0A04">
              <w:rPr>
                <w:sz w:val="26"/>
                <w:szCs w:val="26"/>
              </w:rPr>
              <w:t>(C</w:t>
            </w:r>
            <w:r w:rsidR="00DE0A04">
              <w:rPr>
                <w:sz w:val="26"/>
                <w:szCs w:val="26"/>
                <w:vertAlign w:val="subscript"/>
              </w:rPr>
              <w:t>6</w:t>
            </w:r>
            <w:r w:rsidR="00DE0A04">
              <w:rPr>
                <w:sz w:val="26"/>
                <w:szCs w:val="26"/>
              </w:rPr>
              <w:t>H</w:t>
            </w:r>
            <w:r w:rsidR="00DE0A04">
              <w:rPr>
                <w:sz w:val="26"/>
                <w:szCs w:val="26"/>
                <w:vertAlign w:val="subscript"/>
              </w:rPr>
              <w:t>10</w:t>
            </w:r>
            <w:r w:rsidR="00DE0A04">
              <w:rPr>
                <w:sz w:val="26"/>
                <w:szCs w:val="26"/>
              </w:rPr>
              <w:t>O</w:t>
            </w:r>
            <w:r w:rsidR="00DE0A04">
              <w:rPr>
                <w:sz w:val="26"/>
                <w:szCs w:val="26"/>
                <w:vertAlign w:val="subscript"/>
              </w:rPr>
              <w:t>5</w:t>
            </w:r>
            <w:r w:rsidR="00DE0A04">
              <w:rPr>
                <w:sz w:val="26"/>
                <w:szCs w:val="26"/>
              </w:rPr>
              <w:t>)</w:t>
            </w:r>
            <w:r w:rsidR="00DE0A04">
              <w:rPr>
                <w:sz w:val="26"/>
                <w:szCs w:val="26"/>
                <w:vertAlign w:val="subscript"/>
              </w:rPr>
              <w:t xml:space="preserve">n </w:t>
            </w:r>
            <w:r w:rsidR="00DE0A04">
              <w:rPr>
                <w:sz w:val="26"/>
                <w:szCs w:val="26"/>
              </w:rPr>
              <w:t xml:space="preserve"> + nH</w:t>
            </w:r>
            <w:r w:rsidR="00DE0A04">
              <w:rPr>
                <w:sz w:val="26"/>
                <w:szCs w:val="26"/>
                <w:vertAlign w:val="subscript"/>
              </w:rPr>
              <w:t>2</w:t>
            </w:r>
            <w:r w:rsidR="00DE0A04">
              <w:rPr>
                <w:sz w:val="26"/>
                <w:szCs w:val="26"/>
              </w:rPr>
              <w:t xml:space="preserve">O </w:t>
            </w:r>
            <w:r>
              <w:rPr>
                <w:sz w:val="26"/>
                <w:szCs w:val="26"/>
              </w:rPr>
              <w:sym w:font="Symbol" w:char="F0AE"/>
            </w:r>
          </w:p>
          <w:p w:rsidR="008401D4" w:rsidRDefault="008401D4" w:rsidP="00BE52AE">
            <w:pPr>
              <w:rPr>
                <w:sz w:val="26"/>
                <w:szCs w:val="26"/>
              </w:rPr>
            </w:pPr>
          </w:p>
          <w:p w:rsidR="008401D4" w:rsidRPr="00BE52AE" w:rsidRDefault="008401D4" w:rsidP="00BE52A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g/</w:t>
            </w:r>
            <w:r w:rsidRPr="00C21B55">
              <w:rPr>
                <w:sz w:val="26"/>
                <w:szCs w:val="26"/>
              </w:rPr>
              <w:t xml:space="preserve"> </w:t>
            </w:r>
            <w:r w:rsidR="00DE0A04">
              <w:rPr>
                <w:sz w:val="26"/>
                <w:szCs w:val="26"/>
              </w:rPr>
              <w:t>C</w:t>
            </w:r>
            <w:r w:rsidR="00DE0A04">
              <w:rPr>
                <w:sz w:val="26"/>
                <w:szCs w:val="26"/>
                <w:vertAlign w:val="subscript"/>
              </w:rPr>
              <w:t>6</w:t>
            </w:r>
            <w:r w:rsidR="00DE0A04">
              <w:rPr>
                <w:sz w:val="26"/>
                <w:szCs w:val="26"/>
              </w:rPr>
              <w:t>H</w:t>
            </w:r>
            <w:r w:rsidR="00DE0A04">
              <w:rPr>
                <w:sz w:val="26"/>
                <w:szCs w:val="26"/>
                <w:vertAlign w:val="subscript"/>
              </w:rPr>
              <w:t>12</w:t>
            </w:r>
            <w:r w:rsidR="00DE0A04">
              <w:rPr>
                <w:sz w:val="26"/>
                <w:szCs w:val="26"/>
              </w:rPr>
              <w:t>O</w:t>
            </w:r>
            <w:r w:rsidR="00DE0A04">
              <w:rPr>
                <w:sz w:val="26"/>
                <w:szCs w:val="26"/>
                <w:vertAlign w:val="subscript"/>
              </w:rPr>
              <w:t>6</w:t>
            </w:r>
            <w:r w:rsidR="00DE0A04">
              <w:rPr>
                <w:sz w:val="26"/>
                <w:szCs w:val="26"/>
              </w:rPr>
              <w:t xml:space="preserve"> </w:t>
            </w:r>
            <w:r w:rsidR="00DE0A04" w:rsidRPr="006D73E2">
              <w:rPr>
                <w:position w:val="-14"/>
                <w:sz w:val="26"/>
                <w:szCs w:val="26"/>
              </w:rPr>
              <w:object w:dxaOrig="1080" w:dyaOrig="400">
                <v:shape id="_x0000_i1026" type="#_x0000_t75" style="width:54.45pt;height:20.3pt" o:ole="">
                  <v:imagedata r:id="rId12" o:title=""/>
                </v:shape>
                <o:OLEObject Type="Embed" ProgID="Equation.DSMT4" ShapeID="_x0000_i1026" DrawAspect="Content" ObjectID="_1581362335" r:id="rId13"/>
              </w:object>
            </w:r>
          </w:p>
          <w:p w:rsidR="00BE52AE" w:rsidRPr="00BE52AE" w:rsidRDefault="00BE52AE" w:rsidP="00A527DD">
            <w:pPr>
              <w:rPr>
                <w:sz w:val="26"/>
                <w:szCs w:val="26"/>
                <w:lang w:val="vi-VN"/>
              </w:rPr>
            </w:pPr>
          </w:p>
          <w:p w:rsidR="003C0D7D" w:rsidRPr="003C0D7D" w:rsidRDefault="003C0D7D" w:rsidP="00A527DD">
            <w:pPr>
              <w:rPr>
                <w:lang w:val="vi-VN"/>
              </w:rPr>
            </w:pPr>
          </w:p>
        </w:tc>
      </w:tr>
      <w:tr w:rsidR="00A527DD" w:rsidTr="00F2687F">
        <w:trPr>
          <w:trHeight w:val="4904"/>
        </w:trPr>
        <w:tc>
          <w:tcPr>
            <w:tcW w:w="900" w:type="dxa"/>
          </w:tcPr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527DD" w:rsidRPr="009654A4" w:rsidRDefault="00A527D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 w:rsidR="009654A4"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A527DD" w:rsidRPr="005A59CB" w:rsidRDefault="009654A4" w:rsidP="009654A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A527DD"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764903" w:rsidRDefault="00764903" w:rsidP="00764903">
            <w:pPr>
              <w:spacing w:before="120"/>
              <w:ind w:right="-10"/>
              <w:jc w:val="both"/>
              <w:rPr>
                <w:rStyle w:val="ff1"/>
                <w:sz w:val="26"/>
                <w:szCs w:val="26"/>
              </w:rPr>
            </w:pPr>
            <w:proofErr w:type="spellStart"/>
            <w:r>
              <w:rPr>
                <w:rStyle w:val="ff1"/>
                <w:sz w:val="26"/>
                <w:szCs w:val="26"/>
              </w:rPr>
              <w:t>Thủy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phân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20 kg</w:t>
            </w:r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tinh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bột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trong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môi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trường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axit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.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Với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hiệu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suất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phản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ứng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85%. </w:t>
            </w:r>
          </w:p>
          <w:p w:rsidR="00764903" w:rsidRDefault="00764903" w:rsidP="00764903">
            <w:pPr>
              <w:spacing w:before="120"/>
              <w:ind w:right="-10"/>
              <w:jc w:val="both"/>
              <w:rPr>
                <w:rStyle w:val="ib"/>
                <w:sz w:val="26"/>
                <w:szCs w:val="26"/>
              </w:rPr>
            </w:pPr>
            <w:proofErr w:type="gramStart"/>
            <w:r>
              <w:rPr>
                <w:rStyle w:val="ff1"/>
                <w:sz w:val="26"/>
                <w:szCs w:val="26"/>
              </w:rPr>
              <w:t>a/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proofErr w:type="gramEnd"/>
            <w:r w:rsidR="00AF2D0B">
              <w:rPr>
                <w:sz w:val="26"/>
                <w:szCs w:val="26"/>
                <w:lang w:val="vi-VN"/>
              </w:rPr>
              <w:t xml:space="preserve"> </w:t>
            </w:r>
            <w:bookmarkStart w:id="2" w:name="_GoBack"/>
            <w:bookmarkEnd w:id="2"/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là</w:t>
            </w:r>
            <w:proofErr w:type="spellEnd"/>
            <w:r w:rsidRPr="00C21B55"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bao</w:t>
            </w:r>
            <w:proofErr w:type="spellEnd"/>
            <w:r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nhiêu</w:t>
            </w:r>
            <w:proofErr w:type="spellEnd"/>
            <w:r>
              <w:rPr>
                <w:rStyle w:val="ib"/>
                <w:sz w:val="26"/>
                <w:szCs w:val="26"/>
              </w:rPr>
              <w:t>?</w:t>
            </w:r>
          </w:p>
          <w:p w:rsidR="003369E4" w:rsidRPr="00764903" w:rsidRDefault="00764903" w:rsidP="00764903">
            <w:pPr>
              <w:spacing w:before="120"/>
              <w:ind w:right="-1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b/ </w:t>
            </w:r>
            <w:proofErr w:type="spellStart"/>
            <w:r w:rsidRPr="006F3550">
              <w:rPr>
                <w:sz w:val="26"/>
                <w:szCs w:val="26"/>
              </w:rPr>
              <w:t>Lên</w:t>
            </w:r>
            <w:proofErr w:type="spellEnd"/>
            <w:r w:rsidRPr="006F3550">
              <w:rPr>
                <w:sz w:val="26"/>
                <w:szCs w:val="26"/>
              </w:rPr>
              <w:t xml:space="preserve"> men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do. </w:t>
            </w:r>
            <w:proofErr w:type="spellStart"/>
            <w:r w:rsidRPr="006F3550">
              <w:rPr>
                <w:sz w:val="26"/>
                <w:szCs w:val="26"/>
              </w:rPr>
              <w:t>Khối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lượng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etanol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thu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được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là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bao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nhiêu</w:t>
            </w:r>
            <w:proofErr w:type="spellEnd"/>
            <w:r w:rsidRPr="006F3550">
              <w:rPr>
                <w:sz w:val="26"/>
                <w:szCs w:val="26"/>
              </w:rPr>
              <w:t>?</w:t>
            </w:r>
          </w:p>
        </w:tc>
        <w:tc>
          <w:tcPr>
            <w:tcW w:w="8820" w:type="dxa"/>
          </w:tcPr>
          <w:p w:rsidR="00A527DD" w:rsidRDefault="00A527DD" w:rsidP="00E54F2E">
            <w:pPr>
              <w:jc w:val="center"/>
            </w:pP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Pr="00BB6457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02A8D" w:rsidRDefault="00C02A8D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A416A6" w:rsidRDefault="00A416A6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A416A6" w:rsidRDefault="00A416A6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A416A6" w:rsidRPr="00F2687F" w:rsidRDefault="00A416A6" w:rsidP="00C02A8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</w:p>
        </w:tc>
      </w:tr>
    </w:tbl>
    <w:p w:rsidR="00AB25AF" w:rsidRPr="00C02A8D" w:rsidRDefault="00F2687F" w:rsidP="00AB25AF">
      <w:pPr>
        <w:rPr>
          <w:rFonts w:cs="Times New Roman"/>
          <w:b/>
          <w:sz w:val="24"/>
          <w:szCs w:val="24"/>
        </w:rPr>
      </w:pPr>
      <w:r>
        <w:rPr>
          <w:sz w:val="18"/>
          <w:szCs w:val="18"/>
          <w:lang w:val="vi-VN"/>
        </w:rPr>
        <w:t xml:space="preserve">                                                                                                                                   </w:t>
      </w:r>
      <w:r w:rsidR="00A416A6">
        <w:rPr>
          <w:rFonts w:cs="Times New Roman"/>
          <w:b/>
          <w:sz w:val="24"/>
          <w:szCs w:val="24"/>
          <w:lang w:val="vi-VN"/>
        </w:rPr>
        <w:t xml:space="preserve">  </w:t>
      </w:r>
      <w:proofErr w:type="spellStart"/>
      <w:r w:rsidR="00AB25AF" w:rsidRPr="003D273B">
        <w:rPr>
          <w:rFonts w:cs="Times New Roman"/>
          <w:b/>
          <w:sz w:val="24"/>
          <w:szCs w:val="24"/>
        </w:rPr>
        <w:t>Người</w:t>
      </w:r>
      <w:proofErr w:type="spellEnd"/>
      <w:r w:rsidR="00AB25AF"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="00AB25AF" w:rsidRPr="003D273B">
        <w:rPr>
          <w:rFonts w:cs="Times New Roman"/>
          <w:b/>
          <w:sz w:val="24"/>
          <w:szCs w:val="24"/>
        </w:rPr>
        <w:t>ra</w:t>
      </w:r>
      <w:proofErr w:type="spellEnd"/>
      <w:r w:rsidR="00AB25AF"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="00AB25AF" w:rsidRPr="003D273B">
        <w:rPr>
          <w:rFonts w:cs="Times New Roman"/>
          <w:b/>
          <w:sz w:val="24"/>
          <w:szCs w:val="24"/>
        </w:rPr>
        <w:t>đề</w:t>
      </w:r>
      <w:proofErr w:type="spellEnd"/>
      <w:r w:rsidR="00C02A8D">
        <w:rPr>
          <w:rFonts w:cs="Times New Roman"/>
          <w:b/>
          <w:sz w:val="24"/>
          <w:szCs w:val="24"/>
        </w:rPr>
        <w:t>:</w:t>
      </w:r>
      <w:r w:rsidR="00AB25AF">
        <w:rPr>
          <w:rFonts w:cs="Times New Roman"/>
          <w:sz w:val="24"/>
          <w:szCs w:val="24"/>
        </w:rPr>
        <w:t xml:space="preserve"> </w:t>
      </w:r>
      <w:r w:rsidR="00AB25AF" w:rsidRPr="003D273B">
        <w:rPr>
          <w:rFonts w:cs="Times New Roman"/>
          <w:sz w:val="24"/>
          <w:szCs w:val="24"/>
        </w:rPr>
        <w:t xml:space="preserve"> </w:t>
      </w:r>
      <w:proofErr w:type="spellStart"/>
      <w:r w:rsidR="00AB25AF" w:rsidRPr="003D273B">
        <w:rPr>
          <w:rFonts w:cs="Times New Roman"/>
          <w:i/>
          <w:sz w:val="24"/>
          <w:szCs w:val="24"/>
        </w:rPr>
        <w:t>Nguyễn</w:t>
      </w:r>
      <w:proofErr w:type="spellEnd"/>
      <w:r w:rsidR="00AB25AF"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="00AB25AF" w:rsidRPr="003D273B">
        <w:rPr>
          <w:rFonts w:cs="Times New Roman"/>
          <w:i/>
          <w:sz w:val="24"/>
          <w:szCs w:val="24"/>
        </w:rPr>
        <w:t>Thị</w:t>
      </w:r>
      <w:proofErr w:type="spellEnd"/>
      <w:r w:rsidR="00AB25AF"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="00AB25AF" w:rsidRPr="003D273B">
        <w:rPr>
          <w:rFonts w:cs="Times New Roman"/>
          <w:i/>
          <w:sz w:val="24"/>
          <w:szCs w:val="24"/>
        </w:rPr>
        <w:t>Huyền</w:t>
      </w:r>
      <w:proofErr w:type="spellEnd"/>
      <w:r w:rsidR="00AB25AF"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="00AB25AF"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AB25AF" w:rsidRDefault="00AB25AF" w:rsidP="00AB25AF">
      <w:pPr>
        <w:spacing w:after="0"/>
        <w:jc w:val="center"/>
        <w:rPr>
          <w:sz w:val="18"/>
          <w:szCs w:val="18"/>
          <w:lang w:val="vi-VN"/>
        </w:rPr>
      </w:pPr>
    </w:p>
    <w:p w:rsidR="00A416A6" w:rsidRDefault="00A416A6" w:rsidP="00AB25AF">
      <w:pPr>
        <w:spacing w:after="0"/>
        <w:jc w:val="center"/>
        <w:rPr>
          <w:sz w:val="18"/>
          <w:szCs w:val="18"/>
          <w:lang w:val="vi-VN"/>
        </w:rPr>
      </w:pPr>
    </w:p>
    <w:p w:rsidR="00A416A6" w:rsidRDefault="00A416A6" w:rsidP="00AB25AF">
      <w:pPr>
        <w:spacing w:after="0"/>
        <w:jc w:val="center"/>
        <w:rPr>
          <w:sz w:val="18"/>
          <w:szCs w:val="18"/>
          <w:lang w:val="vi-VN"/>
        </w:rPr>
      </w:pPr>
    </w:p>
    <w:p w:rsidR="00A416A6" w:rsidRPr="00A416A6" w:rsidRDefault="00A416A6" w:rsidP="00AB25AF">
      <w:pPr>
        <w:spacing w:after="0"/>
        <w:jc w:val="center"/>
        <w:rPr>
          <w:sz w:val="18"/>
          <w:szCs w:val="18"/>
          <w:lang w:val="vi-VN"/>
        </w:rPr>
      </w:pPr>
    </w:p>
    <w:p w:rsidR="00AB25AF" w:rsidRPr="00627508" w:rsidRDefault="00AB25AF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AB25A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AB25AF" w:rsidRPr="00382E04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6</w:t>
      </w:r>
      <w:r w:rsidRPr="00D76AE5">
        <w:rPr>
          <w:b/>
          <w:lang w:val="vi-VN"/>
        </w:rPr>
        <w:t xml:space="preserve"> – 201</w:t>
      </w:r>
      <w:r>
        <w:rPr>
          <w:b/>
        </w:rPr>
        <w:t>7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16 TCN</w:t>
      </w:r>
      <w:r>
        <w:rPr>
          <w:lang w:val="vi-VN"/>
        </w:rPr>
        <w:tab/>
        <w:t>Ngày thi:</w:t>
      </w:r>
      <w:r>
        <w:t xml:space="preserve">  21/ 03 /2017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AB25A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E54F2E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SỐ KÍ DANH:.....................................................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E54F2E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E54F2E">
        <w:trPr>
          <w:trHeight w:val="429"/>
        </w:trPr>
        <w:tc>
          <w:tcPr>
            <w:tcW w:w="2078" w:type="dxa"/>
          </w:tcPr>
          <w:p w:rsidR="00AB25AF" w:rsidRPr="00180A93" w:rsidRDefault="00AB25AF" w:rsidP="00E54F2E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2172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25AF" w:rsidRPr="00B80BC8" w:rsidRDefault="00AB25AF" w:rsidP="00AB25A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AB25AF" w:rsidRPr="00E811AD" w:rsidRDefault="00AB25AF" w:rsidP="00AB25A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3150"/>
        <w:gridCol w:w="5850"/>
        <w:gridCol w:w="1080"/>
      </w:tblGrid>
      <w:tr w:rsidR="00AB25AF" w:rsidTr="00E54F2E">
        <w:trPr>
          <w:trHeight w:val="449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25AF" w:rsidRPr="00A3451E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25AF" w:rsidTr="00E54F2E">
        <w:trPr>
          <w:trHeight w:val="143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Tính pH của dung dịch HCl có nồng 0,02 M.</w:t>
            </w: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1187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Pr="00A8279D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bCs/>
                <w:sz w:val="24"/>
                <w:szCs w:val="24"/>
                <w:lang w:val="pt-BR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Tính nồng độ mol/l các ion trong dung dịch NaOH có pH=</w:t>
            </w:r>
            <w:r w:rsidR="000C69D1"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3</w:t>
            </w: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457D80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71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25AF" w:rsidRPr="00A3451E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25AF" w:rsidTr="00E54F2E">
        <w:trPr>
          <w:trHeight w:val="80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0C69D1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Hòa tan 2</w:t>
            </w:r>
            <w:r w:rsidR="00AB4BEF">
              <w:rPr>
                <w:sz w:val="26"/>
                <w:szCs w:val="26"/>
                <w:lang w:val="pt-BR"/>
              </w:rPr>
              <w:t>2,2</w:t>
            </w:r>
            <w:r>
              <w:rPr>
                <w:sz w:val="26"/>
                <w:szCs w:val="26"/>
                <w:lang w:val="pt-BR"/>
              </w:rPr>
              <w:t xml:space="preserve"> gam </w:t>
            </w:r>
            <w:r w:rsidR="00AB4BEF">
              <w:rPr>
                <w:sz w:val="26"/>
                <w:szCs w:val="26"/>
                <w:lang w:val="pt-BR"/>
              </w:rPr>
              <w:t>Mg(NO</w:t>
            </w:r>
            <w:r w:rsidR="00AB4BEF" w:rsidRPr="00AB4BEF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AB4BEF">
              <w:rPr>
                <w:sz w:val="26"/>
                <w:szCs w:val="26"/>
                <w:lang w:val="pt-BR"/>
              </w:rPr>
              <w:t>)</w:t>
            </w:r>
            <w:r w:rsidR="00AB4BEF" w:rsidRPr="00AB4BEF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vào 3</w:t>
            </w:r>
            <w:r w:rsidR="00AB25AF">
              <w:rPr>
                <w:sz w:val="26"/>
                <w:szCs w:val="26"/>
                <w:lang w:val="pt-BR"/>
              </w:rPr>
              <w:t>00 ml H</w:t>
            </w:r>
            <w:r w:rsidR="00AB25AF" w:rsidRPr="00AB25AF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AB25AF">
              <w:rPr>
                <w:sz w:val="26"/>
                <w:szCs w:val="26"/>
                <w:lang w:val="pt-BR"/>
              </w:rPr>
              <w:t>O. Tính nồng độ mol/l các ion trong dung dịch thu được.</w:t>
            </w: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Pr="00FD5054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AB25AF" w:rsidRPr="005A59CB" w:rsidRDefault="00AB25A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B25AF" w:rsidTr="00E54F2E">
        <w:trPr>
          <w:trHeight w:val="125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A172A5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nồng độ mol/l các ion trong dung dịch </w:t>
            </w:r>
            <w:r w:rsidR="000C69D1">
              <w:rPr>
                <w:sz w:val="26"/>
                <w:szCs w:val="26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>a</w:t>
            </w:r>
            <w:r w:rsidR="000C69D1" w:rsidRPr="000C69D1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0C69D1">
              <w:rPr>
                <w:sz w:val="26"/>
                <w:szCs w:val="26"/>
                <w:lang w:val="pt-BR"/>
              </w:rPr>
              <w:t>SO</w:t>
            </w:r>
            <w:r w:rsidR="000C69D1" w:rsidRPr="000C69D1"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 xml:space="preserve"> 0,</w:t>
            </w:r>
            <w:r w:rsidR="000C69D1">
              <w:rPr>
                <w:sz w:val="26"/>
                <w:szCs w:val="26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M.</w:t>
            </w: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457D80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1628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spacing w:before="120"/>
              <w:jc w:val="both"/>
              <w:rPr>
                <w:color w:val="000000"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Các ion sau:</w:t>
            </w:r>
            <w:r w:rsidR="000C69D1">
              <w:rPr>
                <w:color w:val="000000"/>
                <w:sz w:val="26"/>
                <w:szCs w:val="26"/>
                <w:lang w:val="pt-BR"/>
              </w:rPr>
              <w:t>Ag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+</w:t>
            </w:r>
            <w:r>
              <w:rPr>
                <w:color w:val="000000"/>
                <w:sz w:val="26"/>
                <w:szCs w:val="26"/>
                <w:lang w:val="pt-BR"/>
              </w:rPr>
              <w:t>, Ba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2+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</w:t>
            </w:r>
            <w:r w:rsidRPr="006366CA">
              <w:rPr>
                <w:color w:val="000000"/>
                <w:sz w:val="26"/>
                <w:szCs w:val="26"/>
                <w:lang w:val="pt-BR"/>
              </w:rPr>
              <w:t>NO</w:t>
            </w:r>
            <w:r>
              <w:rPr>
                <w:color w:val="000000"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-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</w:t>
            </w:r>
            <w:r w:rsidR="000C69D1">
              <w:rPr>
                <w:color w:val="000000"/>
                <w:sz w:val="26"/>
                <w:szCs w:val="26"/>
                <w:lang w:val="pt-BR"/>
              </w:rPr>
              <w:t>Cl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-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có cùng tồn tại trong dung dịch không? Tại sao ?</w:t>
            </w: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F21462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Default="00AB25AF" w:rsidP="00E54F2E"/>
          <w:p w:rsidR="00AB25AF" w:rsidRPr="00A8279D" w:rsidRDefault="00AB25AF" w:rsidP="00E54F2E"/>
          <w:p w:rsidR="00AB25AF" w:rsidRPr="00A8279D" w:rsidRDefault="00AB25AF" w:rsidP="00E54F2E"/>
        </w:tc>
      </w:tr>
    </w:tbl>
    <w:p w:rsidR="00AB25AF" w:rsidRDefault="00AB25AF" w:rsidP="00AB25AF">
      <w:pPr>
        <w:spacing w:after="0"/>
        <w:jc w:val="center"/>
        <w:rPr>
          <w:sz w:val="18"/>
          <w:szCs w:val="18"/>
        </w:rPr>
      </w:pPr>
    </w:p>
    <w:p w:rsidR="00AB25AF" w:rsidRDefault="00AB25AF" w:rsidP="00AB25AF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</w:p>
    <w:p w:rsidR="00AB25AF" w:rsidRPr="00A8279D" w:rsidRDefault="00AB25AF" w:rsidP="00AB25AF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AB25AF" w:rsidRDefault="00AB25AF" w:rsidP="00AB25AF">
      <w:pPr>
        <w:spacing w:after="0"/>
        <w:jc w:val="center"/>
        <w:rPr>
          <w:sz w:val="18"/>
          <w:szCs w:val="18"/>
        </w:rPr>
      </w:pPr>
    </w:p>
    <w:p w:rsidR="00AB25AF" w:rsidRPr="00627508" w:rsidRDefault="00AB25AF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AB25A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lastRenderedPageBreak/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AB25AF" w:rsidRPr="00382E04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6</w:t>
      </w:r>
      <w:r w:rsidRPr="00D76AE5">
        <w:rPr>
          <w:b/>
          <w:lang w:val="vi-VN"/>
        </w:rPr>
        <w:t xml:space="preserve"> – 201</w:t>
      </w:r>
      <w:r>
        <w:rPr>
          <w:b/>
        </w:rPr>
        <w:t>7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16 TCN</w:t>
      </w:r>
      <w:r>
        <w:rPr>
          <w:lang w:val="vi-VN"/>
        </w:rPr>
        <w:tab/>
        <w:t>Ngày thi:</w:t>
      </w:r>
      <w:r>
        <w:t xml:space="preserve">  21/ 03 /2017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AB25A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E54F2E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SỐ KÍ DANH:.....................................................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E54F2E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E54F2E">
        <w:trPr>
          <w:trHeight w:val="429"/>
        </w:trPr>
        <w:tc>
          <w:tcPr>
            <w:tcW w:w="2078" w:type="dxa"/>
          </w:tcPr>
          <w:p w:rsidR="00AB25AF" w:rsidRPr="00180A93" w:rsidRDefault="00AB25AF" w:rsidP="00E54F2E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217</w:t>
            </w:r>
            <w:r w:rsidR="00402C4E">
              <w:rPr>
                <w:b/>
                <w:sz w:val="24"/>
                <w:szCs w:val="24"/>
              </w:rPr>
              <w:t>3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25AF" w:rsidRPr="00B80BC8" w:rsidRDefault="00AB25AF" w:rsidP="00AB25A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AB25AF" w:rsidRPr="00E811AD" w:rsidRDefault="00AB25AF" w:rsidP="00AB25A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3150"/>
        <w:gridCol w:w="5850"/>
        <w:gridCol w:w="1080"/>
      </w:tblGrid>
      <w:tr w:rsidR="00AB25AF" w:rsidTr="00E54F2E">
        <w:trPr>
          <w:trHeight w:val="449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25AF" w:rsidRPr="00A3451E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25AF" w:rsidTr="00E54F2E">
        <w:trPr>
          <w:trHeight w:val="143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0C69D1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Tính pH của dung dịch KOH có nồng 0,03</w:t>
            </w:r>
            <w:r w:rsidR="00AB25AF">
              <w:rPr>
                <w:sz w:val="26"/>
                <w:szCs w:val="26"/>
                <w:lang w:val="pt-BR"/>
              </w:rPr>
              <w:t xml:space="preserve"> M.</w:t>
            </w: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1187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Pr="00A8279D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bCs/>
                <w:sz w:val="24"/>
                <w:szCs w:val="24"/>
                <w:lang w:val="pt-BR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Tính nồng độ mol/l các ion trong dung dịch</w:t>
            </w:r>
            <w:r w:rsidR="000C69D1">
              <w:rPr>
                <w:sz w:val="26"/>
                <w:szCs w:val="26"/>
                <w:lang w:val="pt-BR"/>
              </w:rPr>
              <w:t xml:space="preserve"> HNO</w:t>
            </w:r>
            <w:r w:rsidR="000C69D1" w:rsidRPr="000C69D1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có pH= </w:t>
            </w:r>
            <w:r w:rsidR="000C69D1">
              <w:rPr>
                <w:sz w:val="26"/>
                <w:szCs w:val="26"/>
                <w:lang w:val="pt-BR"/>
              </w:rPr>
              <w:t>2</w:t>
            </w: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457D80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71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25AF" w:rsidRPr="00A3451E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25AF" w:rsidTr="00E54F2E">
        <w:trPr>
          <w:trHeight w:val="80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Hòa tan </w:t>
            </w:r>
            <w:r w:rsidR="000C69D1">
              <w:rPr>
                <w:sz w:val="26"/>
                <w:szCs w:val="26"/>
                <w:lang w:val="pt-BR"/>
              </w:rPr>
              <w:t>14,9</w:t>
            </w:r>
            <w:r>
              <w:rPr>
                <w:sz w:val="26"/>
                <w:szCs w:val="26"/>
                <w:lang w:val="pt-BR"/>
              </w:rPr>
              <w:t xml:space="preserve"> gam KCl vào </w:t>
            </w:r>
            <w:r w:rsidR="000C69D1">
              <w:rPr>
                <w:sz w:val="26"/>
                <w:szCs w:val="26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00 ml H</w:t>
            </w:r>
            <w:r w:rsidRPr="00AB25AF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O. Tính nồng độ mol/l các ion trong dung </w:t>
            </w:r>
            <w:r>
              <w:rPr>
                <w:sz w:val="26"/>
                <w:szCs w:val="26"/>
                <w:lang w:val="pt-BR"/>
              </w:rPr>
              <w:lastRenderedPageBreak/>
              <w:t>dịch thu được.</w:t>
            </w: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Pr="00FD5054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ab/>
            </w:r>
          </w:p>
          <w:p w:rsidR="00AB25AF" w:rsidRPr="005A59CB" w:rsidRDefault="00AB25A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B25AF" w:rsidTr="00E54F2E">
        <w:trPr>
          <w:trHeight w:val="125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A172A5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nồng độ mol/l các ion trong dung dịch </w:t>
            </w:r>
            <w:r w:rsidR="000C69D1">
              <w:rPr>
                <w:sz w:val="26"/>
                <w:szCs w:val="26"/>
                <w:lang w:val="pt-BR"/>
              </w:rPr>
              <w:t>MgCl</w:t>
            </w:r>
            <w:r w:rsidRPr="00A172A5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0,</w:t>
            </w:r>
            <w:r w:rsidR="000C69D1">
              <w:rPr>
                <w:sz w:val="26"/>
                <w:szCs w:val="26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5M.</w:t>
            </w: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457D80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1628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spacing w:before="120"/>
              <w:jc w:val="both"/>
              <w:rPr>
                <w:color w:val="000000"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Các ion sau:Na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</w:t>
            </w:r>
            <w:r w:rsidR="00402C4E">
              <w:rPr>
                <w:color w:val="000000"/>
                <w:sz w:val="26"/>
                <w:szCs w:val="26"/>
                <w:lang w:val="pt-BR"/>
              </w:rPr>
              <w:t>Fe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2+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</w:t>
            </w:r>
            <w:r w:rsidR="00402C4E">
              <w:rPr>
                <w:color w:val="000000"/>
                <w:sz w:val="26"/>
                <w:szCs w:val="26"/>
                <w:lang w:val="pt-BR"/>
              </w:rPr>
              <w:t>OH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-</w:t>
            </w:r>
            <w:r>
              <w:rPr>
                <w:color w:val="000000"/>
                <w:sz w:val="26"/>
                <w:szCs w:val="26"/>
                <w:lang w:val="pt-BR"/>
              </w:rPr>
              <w:t>, SO</w:t>
            </w:r>
            <w:r>
              <w:rPr>
                <w:color w:val="000000"/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2-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có cùng tồn tại trong dung dịch không? Tại sao ?</w:t>
            </w: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F21462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Default="00AB25AF" w:rsidP="00E54F2E"/>
          <w:p w:rsidR="00AB25AF" w:rsidRPr="00A8279D" w:rsidRDefault="00AB25AF" w:rsidP="00E54F2E"/>
          <w:p w:rsidR="00AB25AF" w:rsidRPr="00A8279D" w:rsidRDefault="00AB25AF" w:rsidP="00E54F2E"/>
        </w:tc>
      </w:tr>
    </w:tbl>
    <w:p w:rsidR="00AB25AF" w:rsidRDefault="00AB25AF" w:rsidP="00AB25AF">
      <w:pPr>
        <w:spacing w:after="0"/>
        <w:jc w:val="center"/>
        <w:rPr>
          <w:sz w:val="18"/>
          <w:szCs w:val="18"/>
        </w:rPr>
      </w:pPr>
    </w:p>
    <w:p w:rsidR="00AB25AF" w:rsidRDefault="00AB25AF" w:rsidP="00AB25AF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</w:p>
    <w:p w:rsidR="00AB25AF" w:rsidRPr="00A8279D" w:rsidRDefault="00AB25AF" w:rsidP="00AB25AF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AB25AF" w:rsidRDefault="00AB25AF" w:rsidP="00AB25AF">
      <w:pPr>
        <w:spacing w:after="0"/>
        <w:jc w:val="center"/>
        <w:rPr>
          <w:sz w:val="18"/>
          <w:szCs w:val="18"/>
        </w:rPr>
      </w:pPr>
    </w:p>
    <w:p w:rsidR="00AB25AF" w:rsidRPr="00627508" w:rsidRDefault="00AB25AF" w:rsidP="00AB25A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AB25AF" w:rsidRDefault="00AB25AF" w:rsidP="00AB25A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25AF" w:rsidRPr="00AB51E4" w:rsidRDefault="00AB25AF" w:rsidP="00AB25A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25AF" w:rsidRPr="00D76AE5" w:rsidRDefault="00AB25AF" w:rsidP="00AB25A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25AF" w:rsidRPr="00D25919" w:rsidRDefault="00AB25AF" w:rsidP="00AB25A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25AF" w:rsidRPr="00CD5605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AB25AF" w:rsidRPr="00382E04" w:rsidRDefault="00AB25AF" w:rsidP="00AB25A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6</w:t>
      </w:r>
      <w:r w:rsidRPr="00D76AE5">
        <w:rPr>
          <w:b/>
          <w:lang w:val="vi-VN"/>
        </w:rPr>
        <w:t xml:space="preserve"> – 201</w:t>
      </w:r>
      <w:r>
        <w:rPr>
          <w:b/>
        </w:rPr>
        <w:t>7</w:t>
      </w:r>
    </w:p>
    <w:p w:rsidR="00AB25AF" w:rsidRDefault="00AB25AF" w:rsidP="00AB25A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16 TCN</w:t>
      </w:r>
      <w:r>
        <w:rPr>
          <w:lang w:val="vi-VN"/>
        </w:rPr>
        <w:tab/>
        <w:t>Ngày thi:</w:t>
      </w:r>
      <w:r>
        <w:t xml:space="preserve">  21/ 03 /2017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25AF" w:rsidRPr="00D76AE5" w:rsidRDefault="00AB25AF" w:rsidP="00AB25A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25AF" w:rsidTr="00E54F2E">
        <w:trPr>
          <w:trHeight w:val="350"/>
        </w:trPr>
        <w:tc>
          <w:tcPr>
            <w:tcW w:w="5040" w:type="dxa"/>
            <w:vMerge w:val="restart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SỐ KÍ DANH:.....................................................</w:t>
            </w: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25AF" w:rsidTr="00E54F2E">
        <w:trPr>
          <w:trHeight w:val="1142"/>
        </w:trPr>
        <w:tc>
          <w:tcPr>
            <w:tcW w:w="5040" w:type="dxa"/>
            <w:vMerge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25AF" w:rsidRDefault="00AB25AF" w:rsidP="00E54F2E">
            <w:pPr>
              <w:jc w:val="center"/>
              <w:rPr>
                <w:lang w:val="vi-VN"/>
              </w:rPr>
            </w:pPr>
          </w:p>
        </w:tc>
      </w:tr>
    </w:tbl>
    <w:p w:rsidR="00AB25AF" w:rsidRDefault="00AB25AF" w:rsidP="00AB25A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25AF" w:rsidTr="00E54F2E">
        <w:trPr>
          <w:trHeight w:val="429"/>
        </w:trPr>
        <w:tc>
          <w:tcPr>
            <w:tcW w:w="2078" w:type="dxa"/>
          </w:tcPr>
          <w:p w:rsidR="00AB25AF" w:rsidRPr="00180A93" w:rsidRDefault="00AB25AF" w:rsidP="00E54F2E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217</w:t>
            </w:r>
            <w:r w:rsidR="00402C4E">
              <w:rPr>
                <w:b/>
                <w:sz w:val="24"/>
                <w:szCs w:val="24"/>
              </w:rPr>
              <w:t>4</w:t>
            </w:r>
          </w:p>
        </w:tc>
      </w:tr>
    </w:tbl>
    <w:p w:rsidR="00AB25AF" w:rsidRDefault="00AB25AF" w:rsidP="00AB25AF">
      <w:pPr>
        <w:jc w:val="center"/>
      </w:pPr>
    </w:p>
    <w:p w:rsidR="00AB25AF" w:rsidRDefault="00AB25AF" w:rsidP="00AB25A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25AF" w:rsidRPr="00B80BC8" w:rsidRDefault="00AB25AF" w:rsidP="00AB25A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AB25AF" w:rsidRDefault="00AB25AF" w:rsidP="00AB25A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AB25AF" w:rsidRPr="00E811AD" w:rsidRDefault="00AB25AF" w:rsidP="00AB25A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1188"/>
        <w:gridCol w:w="3150"/>
        <w:gridCol w:w="5850"/>
        <w:gridCol w:w="1080"/>
      </w:tblGrid>
      <w:tr w:rsidR="00AB25AF" w:rsidTr="00E54F2E">
        <w:trPr>
          <w:trHeight w:val="449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25AF" w:rsidRPr="00A3451E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25AF" w:rsidTr="00E54F2E">
        <w:trPr>
          <w:trHeight w:val="143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pH của dung dịch </w:t>
            </w:r>
            <w:r w:rsidR="00402C4E">
              <w:rPr>
                <w:sz w:val="26"/>
                <w:szCs w:val="26"/>
                <w:lang w:val="pt-BR"/>
              </w:rPr>
              <w:t>H</w:t>
            </w:r>
            <w:r w:rsidR="00402C4E" w:rsidRPr="00402C4E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402C4E">
              <w:rPr>
                <w:sz w:val="26"/>
                <w:szCs w:val="26"/>
                <w:lang w:val="pt-BR"/>
              </w:rPr>
              <w:t>SO</w:t>
            </w:r>
            <w:r w:rsidR="00402C4E" w:rsidRPr="00402C4E"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 xml:space="preserve"> có nồng 0,02 M.</w:t>
            </w: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  <w:p w:rsidR="00AB25AF" w:rsidRDefault="00AB25AF" w:rsidP="00E54F2E">
            <w:pPr>
              <w:tabs>
                <w:tab w:val="left" w:pos="210"/>
              </w:tabs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1187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Pr="00A8279D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bCs/>
                <w:sz w:val="24"/>
                <w:szCs w:val="24"/>
                <w:lang w:val="pt-BR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Tính nồng độ mol/l các ion trong dung dịch </w:t>
            </w:r>
            <w:r w:rsidR="00402C4E">
              <w:rPr>
                <w:sz w:val="26"/>
                <w:szCs w:val="26"/>
                <w:lang w:val="pt-BR"/>
              </w:rPr>
              <w:t>NaOH</w:t>
            </w:r>
            <w:r>
              <w:rPr>
                <w:sz w:val="26"/>
                <w:szCs w:val="26"/>
                <w:lang w:val="pt-BR"/>
              </w:rPr>
              <w:t xml:space="preserve"> có pH= </w:t>
            </w:r>
            <w:r w:rsidR="00402C4E">
              <w:rPr>
                <w:sz w:val="26"/>
                <w:szCs w:val="26"/>
                <w:lang w:val="pt-BR"/>
              </w:rPr>
              <w:t>11</w:t>
            </w: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457D80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71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25AF" w:rsidRPr="00A3451E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25AF" w:rsidTr="00E54F2E">
        <w:trPr>
          <w:trHeight w:val="80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402C4E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Hòa tan 13,5 gam Cu</w:t>
            </w:r>
            <w:r w:rsidR="00AB25AF">
              <w:rPr>
                <w:sz w:val="26"/>
                <w:szCs w:val="26"/>
                <w:lang w:val="pt-BR"/>
              </w:rPr>
              <w:t>Cl</w:t>
            </w:r>
            <w:r w:rsidRPr="00402C4E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AB25AF">
              <w:rPr>
                <w:sz w:val="26"/>
                <w:szCs w:val="26"/>
                <w:lang w:val="pt-BR"/>
              </w:rPr>
              <w:t xml:space="preserve"> vào 200 ml H</w:t>
            </w:r>
            <w:r w:rsidR="00AB25AF" w:rsidRPr="00AB25AF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AB25AF">
              <w:rPr>
                <w:sz w:val="26"/>
                <w:szCs w:val="26"/>
                <w:lang w:val="pt-BR"/>
              </w:rPr>
              <w:t>O. Tính nồng độ mol/l các ion trong dung dịch thu được.</w:t>
            </w: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25AF" w:rsidRPr="00FD5054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ab/>
            </w:r>
          </w:p>
          <w:p w:rsidR="00AB25AF" w:rsidRPr="005A59CB" w:rsidRDefault="00AB25A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</w:tc>
        <w:tc>
          <w:tcPr>
            <w:tcW w:w="1080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B25AF" w:rsidTr="00E54F2E">
        <w:trPr>
          <w:trHeight w:val="1250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A172A5" w:rsidRDefault="00AB25A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nồng độ mol/l các ion trong dung dịch </w:t>
            </w:r>
            <w:r w:rsidR="00AB4BEF">
              <w:rPr>
                <w:sz w:val="26"/>
                <w:szCs w:val="26"/>
                <w:lang w:val="pt-BR"/>
              </w:rPr>
              <w:t>K</w:t>
            </w:r>
            <w:r w:rsidR="00AB4BEF" w:rsidRPr="00AB4BEF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AB4BEF">
              <w:rPr>
                <w:sz w:val="26"/>
                <w:szCs w:val="26"/>
                <w:lang w:val="pt-BR"/>
              </w:rPr>
              <w:t>SO</w:t>
            </w:r>
            <w:r w:rsidR="00AB4BEF" w:rsidRPr="00AB4BEF">
              <w:rPr>
                <w:sz w:val="26"/>
                <w:szCs w:val="26"/>
                <w:vertAlign w:val="subscript"/>
                <w:lang w:val="pt-BR"/>
              </w:rPr>
              <w:t>4</w:t>
            </w:r>
            <w:r w:rsidR="00AB4BEF">
              <w:rPr>
                <w:sz w:val="26"/>
                <w:szCs w:val="26"/>
                <w:lang w:val="pt-BR"/>
              </w:rPr>
              <w:t xml:space="preserve"> 0,3</w:t>
            </w:r>
            <w:r>
              <w:rPr>
                <w:sz w:val="26"/>
                <w:szCs w:val="26"/>
                <w:lang w:val="pt-BR"/>
              </w:rPr>
              <w:t>5M.</w:t>
            </w: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457D80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</w:tc>
      </w:tr>
      <w:tr w:rsidR="00AB25AF" w:rsidTr="00E54F2E">
        <w:trPr>
          <w:trHeight w:val="1628"/>
        </w:trPr>
        <w:tc>
          <w:tcPr>
            <w:tcW w:w="1188" w:type="dxa"/>
          </w:tcPr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AB25AF" w:rsidRPr="005A59CB" w:rsidRDefault="00AB25A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25AF" w:rsidRDefault="00AB25AF" w:rsidP="00E54F2E">
            <w:pPr>
              <w:spacing w:before="120"/>
              <w:jc w:val="both"/>
              <w:rPr>
                <w:color w:val="000000"/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Các ion sau:Na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+</w:t>
            </w:r>
            <w:r>
              <w:rPr>
                <w:color w:val="000000"/>
                <w:sz w:val="26"/>
                <w:szCs w:val="26"/>
                <w:lang w:val="pt-BR"/>
              </w:rPr>
              <w:t>, Ba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2+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</w:t>
            </w:r>
            <w:r w:rsidRPr="006366CA">
              <w:rPr>
                <w:color w:val="000000"/>
                <w:sz w:val="26"/>
                <w:szCs w:val="26"/>
                <w:lang w:val="pt-BR"/>
              </w:rPr>
              <w:t>NO</w:t>
            </w:r>
            <w:r>
              <w:rPr>
                <w:color w:val="000000"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-</w:t>
            </w:r>
            <w:r>
              <w:rPr>
                <w:color w:val="000000"/>
                <w:sz w:val="26"/>
                <w:szCs w:val="26"/>
                <w:lang w:val="pt-BR"/>
              </w:rPr>
              <w:t>, SO</w:t>
            </w:r>
            <w:r>
              <w:rPr>
                <w:color w:val="000000"/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2-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có cùng tồn tại trong dung dịch không? Tại sao ?</w:t>
            </w: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25AF" w:rsidRPr="00F21462" w:rsidRDefault="00AB25A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850" w:type="dxa"/>
          </w:tcPr>
          <w:p w:rsidR="00AB25AF" w:rsidRDefault="00AB25AF" w:rsidP="00E54F2E">
            <w:pPr>
              <w:jc w:val="center"/>
            </w:pPr>
          </w:p>
        </w:tc>
        <w:tc>
          <w:tcPr>
            <w:tcW w:w="1080" w:type="dxa"/>
          </w:tcPr>
          <w:p w:rsidR="00AB25AF" w:rsidRDefault="00AB25AF" w:rsidP="00E54F2E">
            <w:pPr>
              <w:jc w:val="center"/>
            </w:pPr>
          </w:p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Pr="00A8279D" w:rsidRDefault="00AB25AF" w:rsidP="00E54F2E"/>
          <w:p w:rsidR="00AB25AF" w:rsidRDefault="00AB25AF" w:rsidP="00E54F2E"/>
          <w:p w:rsidR="00AB25AF" w:rsidRPr="00A8279D" w:rsidRDefault="00AB25AF" w:rsidP="00E54F2E"/>
          <w:p w:rsidR="00AB25AF" w:rsidRPr="00A8279D" w:rsidRDefault="00AB25AF" w:rsidP="00E54F2E"/>
        </w:tc>
      </w:tr>
    </w:tbl>
    <w:p w:rsidR="00AB25AF" w:rsidRDefault="00AB25AF" w:rsidP="00AB25AF">
      <w:pPr>
        <w:spacing w:after="0"/>
        <w:jc w:val="center"/>
        <w:rPr>
          <w:sz w:val="18"/>
          <w:szCs w:val="18"/>
        </w:rPr>
      </w:pPr>
    </w:p>
    <w:p w:rsidR="00AB25AF" w:rsidRDefault="00AB25AF" w:rsidP="00AB25AF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</w:p>
    <w:p w:rsidR="00AB25AF" w:rsidRPr="00A8279D" w:rsidRDefault="00AB25AF" w:rsidP="00AB25AF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AB4BEF" w:rsidRPr="00370C7D" w:rsidRDefault="00370C7D" w:rsidP="00370C7D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</w:t>
      </w:r>
      <w:r w:rsidR="00AB4BEF">
        <w:rPr>
          <w:sz w:val="18"/>
          <w:szCs w:val="18"/>
        </w:rPr>
        <w:t>UBND-</w:t>
      </w:r>
      <w:r w:rsidR="00AB4BEF" w:rsidRPr="00627508">
        <w:rPr>
          <w:sz w:val="18"/>
          <w:szCs w:val="18"/>
          <w:lang w:val="vi-VN"/>
        </w:rPr>
        <w:t xml:space="preserve"> TP.HCM</w:t>
      </w:r>
      <w:r w:rsidR="00AB4BEF">
        <w:rPr>
          <w:sz w:val="18"/>
          <w:szCs w:val="18"/>
          <w:lang w:val="vi-VN"/>
        </w:rPr>
        <w:t xml:space="preserve">                     </w:t>
      </w:r>
      <w:r w:rsidR="00AB4BEF">
        <w:rPr>
          <w:sz w:val="18"/>
          <w:szCs w:val="18"/>
          <w:lang w:val="vi-VN"/>
        </w:rPr>
        <w:tab/>
      </w:r>
      <w:r w:rsidR="00AB4BEF">
        <w:rPr>
          <w:sz w:val="18"/>
          <w:szCs w:val="18"/>
          <w:lang w:val="vi-VN"/>
        </w:rPr>
        <w:tab/>
        <w:t xml:space="preserve"> </w:t>
      </w:r>
      <w:r w:rsidR="00AB4BEF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</w:t>
      </w:r>
      <w:r w:rsidR="00AB4BEF">
        <w:rPr>
          <w:sz w:val="18"/>
          <w:szCs w:val="18"/>
        </w:rPr>
        <w:t xml:space="preserve">   </w:t>
      </w:r>
      <w:r w:rsidR="00AB4BEF">
        <w:rPr>
          <w:sz w:val="18"/>
          <w:szCs w:val="18"/>
          <w:lang w:val="vi-VN"/>
        </w:rPr>
        <w:t>CỘNG HÒA XÃ HỘI CHỦ NGHĨA VIỆT NAM</w:t>
      </w:r>
    </w:p>
    <w:p w:rsidR="00AB4BEF" w:rsidRDefault="00AB4BEF" w:rsidP="00AB4BE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AB4BEF" w:rsidRPr="00AB51E4" w:rsidRDefault="00AB4BEF" w:rsidP="00AB4BEF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AB4BEF" w:rsidRPr="00D76AE5" w:rsidRDefault="00AB4BEF" w:rsidP="00AB4BE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AB4BEF" w:rsidRPr="00D25919" w:rsidRDefault="00AB4BEF" w:rsidP="00AB4BE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AB4BEF" w:rsidRPr="00CD5605" w:rsidRDefault="00AB4BEF" w:rsidP="00AB4BE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2</w:t>
      </w:r>
    </w:p>
    <w:p w:rsidR="00AB4BEF" w:rsidRPr="00382E04" w:rsidRDefault="00AB4BEF" w:rsidP="00AB4BE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6</w:t>
      </w:r>
      <w:r w:rsidRPr="00D76AE5">
        <w:rPr>
          <w:b/>
          <w:lang w:val="vi-VN"/>
        </w:rPr>
        <w:t xml:space="preserve"> – 201</w:t>
      </w:r>
      <w:r>
        <w:rPr>
          <w:b/>
        </w:rPr>
        <w:t>7</w:t>
      </w:r>
    </w:p>
    <w:p w:rsidR="00AB4BEF" w:rsidRDefault="00AB4BEF" w:rsidP="00AB4BEF">
      <w:pPr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16 TCN</w:t>
      </w:r>
      <w:r>
        <w:rPr>
          <w:lang w:val="vi-VN"/>
        </w:rPr>
        <w:tab/>
        <w:t>Ngày thi:</w:t>
      </w:r>
      <w:r>
        <w:t xml:space="preserve">  21/ 03 /2017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AB4BEF" w:rsidRPr="00D76AE5" w:rsidRDefault="00AB4BEF" w:rsidP="00AB4BEF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AB4BEF" w:rsidTr="00E54F2E">
        <w:trPr>
          <w:trHeight w:val="350"/>
        </w:trPr>
        <w:tc>
          <w:tcPr>
            <w:tcW w:w="5040" w:type="dxa"/>
            <w:vMerge w:val="restart"/>
          </w:tcPr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SỐ KÍ DANH:.....................................................</w:t>
            </w:r>
          </w:p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AB4BEF" w:rsidRDefault="00AB4BEF" w:rsidP="00E54F2E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AB4BEF" w:rsidTr="00E54F2E">
        <w:trPr>
          <w:trHeight w:val="1142"/>
        </w:trPr>
        <w:tc>
          <w:tcPr>
            <w:tcW w:w="5040" w:type="dxa"/>
            <w:vMerge/>
          </w:tcPr>
          <w:p w:rsidR="00AB4BEF" w:rsidRDefault="00AB4BEF" w:rsidP="00E54F2E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AB4BEF" w:rsidRDefault="00AB4BEF" w:rsidP="00E54F2E">
            <w:pPr>
              <w:jc w:val="center"/>
              <w:rPr>
                <w:lang w:val="vi-VN"/>
              </w:rPr>
            </w:pPr>
          </w:p>
        </w:tc>
      </w:tr>
    </w:tbl>
    <w:p w:rsidR="00AB4BEF" w:rsidRDefault="00AB4BEF" w:rsidP="00AB4BEF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AB4BEF" w:rsidTr="00E54F2E">
        <w:trPr>
          <w:trHeight w:val="429"/>
        </w:trPr>
        <w:tc>
          <w:tcPr>
            <w:tcW w:w="2078" w:type="dxa"/>
          </w:tcPr>
          <w:p w:rsidR="00AB4BEF" w:rsidRPr="00180A93" w:rsidRDefault="00AB4BEF" w:rsidP="00E54F2E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lastRenderedPageBreak/>
              <w:t>MÃ SỐ ĐỀ:</w:t>
            </w:r>
            <w:r>
              <w:rPr>
                <w:b/>
                <w:sz w:val="24"/>
                <w:szCs w:val="24"/>
              </w:rPr>
              <w:t>2175</w:t>
            </w:r>
          </w:p>
        </w:tc>
      </w:tr>
    </w:tbl>
    <w:p w:rsidR="00AB4BEF" w:rsidRDefault="00AB4BEF" w:rsidP="00AB4BEF">
      <w:pPr>
        <w:jc w:val="center"/>
      </w:pPr>
    </w:p>
    <w:p w:rsidR="00AB4BEF" w:rsidRDefault="00AB4BEF" w:rsidP="00AB4BE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AB4BEF" w:rsidRPr="00B80BC8" w:rsidRDefault="00AB4BEF" w:rsidP="00AB4BE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AB4BEF" w:rsidRDefault="00AB4BEF" w:rsidP="00AB4BE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AB4BEF" w:rsidRPr="00E811AD" w:rsidRDefault="00AB4BEF" w:rsidP="00AB4BE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178" w:type="dxa"/>
        <w:tblLayout w:type="fixed"/>
        <w:tblLook w:val="04A0" w:firstRow="1" w:lastRow="0" w:firstColumn="1" w:lastColumn="0" w:noHBand="0" w:noVBand="1"/>
      </w:tblPr>
      <w:tblGrid>
        <w:gridCol w:w="1188"/>
        <w:gridCol w:w="3150"/>
        <w:gridCol w:w="5760"/>
        <w:gridCol w:w="1080"/>
      </w:tblGrid>
      <w:tr w:rsidR="00AB4BEF" w:rsidTr="00370C7D">
        <w:trPr>
          <w:trHeight w:val="449"/>
        </w:trPr>
        <w:tc>
          <w:tcPr>
            <w:tcW w:w="1188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76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4BEF" w:rsidRPr="00A3451E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4BEF" w:rsidTr="00370C7D">
        <w:trPr>
          <w:trHeight w:val="1430"/>
        </w:trPr>
        <w:tc>
          <w:tcPr>
            <w:tcW w:w="1188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Tính pH của dung dịch NaOH có nồng 0,05 M.</w:t>
            </w:r>
          </w:p>
          <w:p w:rsidR="00AB4BEF" w:rsidRDefault="00AB4BEF" w:rsidP="00E54F2E">
            <w:pPr>
              <w:tabs>
                <w:tab w:val="left" w:pos="210"/>
              </w:tabs>
            </w:pPr>
          </w:p>
          <w:p w:rsidR="00AB4BEF" w:rsidRDefault="00AB4BEF" w:rsidP="00E54F2E">
            <w:pPr>
              <w:tabs>
                <w:tab w:val="left" w:pos="210"/>
              </w:tabs>
            </w:pPr>
          </w:p>
          <w:p w:rsidR="00AB4BEF" w:rsidRDefault="00AB4BEF" w:rsidP="00E54F2E">
            <w:pPr>
              <w:tabs>
                <w:tab w:val="left" w:pos="210"/>
              </w:tabs>
            </w:pPr>
          </w:p>
          <w:p w:rsidR="00AB4BEF" w:rsidRDefault="00AB4BEF" w:rsidP="00E54F2E">
            <w:pPr>
              <w:tabs>
                <w:tab w:val="left" w:pos="210"/>
              </w:tabs>
            </w:pPr>
          </w:p>
          <w:p w:rsidR="00AB4BEF" w:rsidRDefault="00AB4BEF" w:rsidP="00E54F2E">
            <w:pPr>
              <w:tabs>
                <w:tab w:val="left" w:pos="210"/>
              </w:tabs>
            </w:pPr>
          </w:p>
          <w:p w:rsidR="00AB4BEF" w:rsidRDefault="00AB4BEF" w:rsidP="00E54F2E">
            <w:pPr>
              <w:tabs>
                <w:tab w:val="left" w:pos="210"/>
              </w:tabs>
            </w:pPr>
          </w:p>
          <w:p w:rsidR="00AB4BEF" w:rsidRDefault="00AB4BEF" w:rsidP="00E54F2E">
            <w:pPr>
              <w:tabs>
                <w:tab w:val="left" w:pos="210"/>
              </w:tabs>
            </w:pPr>
          </w:p>
        </w:tc>
        <w:tc>
          <w:tcPr>
            <w:tcW w:w="5760" w:type="dxa"/>
          </w:tcPr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</w:pPr>
          </w:p>
          <w:p w:rsidR="00AB4BEF" w:rsidRDefault="00AB4BEF" w:rsidP="00E54F2E">
            <w:pPr>
              <w:jc w:val="center"/>
            </w:pPr>
          </w:p>
        </w:tc>
        <w:tc>
          <w:tcPr>
            <w:tcW w:w="1080" w:type="dxa"/>
          </w:tcPr>
          <w:p w:rsidR="00AB4BEF" w:rsidRDefault="00AB4BEF" w:rsidP="00E54F2E">
            <w:pPr>
              <w:jc w:val="center"/>
            </w:pPr>
          </w:p>
        </w:tc>
      </w:tr>
      <w:tr w:rsidR="00AB4BEF" w:rsidTr="00370C7D">
        <w:trPr>
          <w:trHeight w:val="1187"/>
        </w:trPr>
        <w:tc>
          <w:tcPr>
            <w:tcW w:w="1188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370C7D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bCs/>
                <w:sz w:val="24"/>
                <w:szCs w:val="24"/>
                <w:lang w:val="pt-BR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</w:p>
          <w:p w:rsidR="00AB4BEF" w:rsidRPr="00A8279D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bCs/>
                <w:sz w:val="24"/>
                <w:szCs w:val="24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Tính nồng độ mol/l các ion trong dung dịch HNO</w:t>
            </w:r>
            <w:r w:rsidRPr="00AB4BEF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có pH= 2</w:t>
            </w:r>
          </w:p>
          <w:p w:rsidR="00AB4BEF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Pr="00370C7D" w:rsidRDefault="00AB4BEF" w:rsidP="00370C7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760" w:type="dxa"/>
          </w:tcPr>
          <w:p w:rsidR="00AB4BEF" w:rsidRDefault="00AB4BEF" w:rsidP="00E54F2E">
            <w:pPr>
              <w:jc w:val="center"/>
            </w:pPr>
          </w:p>
        </w:tc>
        <w:tc>
          <w:tcPr>
            <w:tcW w:w="1080" w:type="dxa"/>
          </w:tcPr>
          <w:p w:rsidR="00AB4BEF" w:rsidRDefault="00AB4BEF" w:rsidP="00E54F2E">
            <w:pPr>
              <w:jc w:val="center"/>
            </w:pPr>
          </w:p>
        </w:tc>
      </w:tr>
      <w:tr w:rsidR="00AB4BEF" w:rsidTr="00370C7D">
        <w:trPr>
          <w:trHeight w:val="710"/>
        </w:trPr>
        <w:tc>
          <w:tcPr>
            <w:tcW w:w="1188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15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576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08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6"/>
                <w:szCs w:val="26"/>
                <w:lang w:val="pt-BR"/>
              </w:rPr>
            </w:pPr>
          </w:p>
          <w:p w:rsidR="00AB4BEF" w:rsidRPr="00A3451E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A3451E">
              <w:rPr>
                <w:b/>
                <w:i/>
                <w:iCs/>
                <w:sz w:val="26"/>
                <w:szCs w:val="26"/>
                <w:lang w:val="pt-BR"/>
              </w:rPr>
              <w:t>Đáp số</w:t>
            </w:r>
          </w:p>
        </w:tc>
      </w:tr>
      <w:tr w:rsidR="00AB4BEF" w:rsidTr="00370C7D">
        <w:trPr>
          <w:trHeight w:val="800"/>
        </w:trPr>
        <w:tc>
          <w:tcPr>
            <w:tcW w:w="1188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370C7D" w:rsidRDefault="00370C7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</w:t>
            </w: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370C7D" w:rsidRDefault="00370C7D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Hòa tan </w:t>
            </w:r>
            <w:r w:rsidR="00370C7D">
              <w:rPr>
                <w:sz w:val="26"/>
                <w:szCs w:val="26"/>
                <w:lang w:val="pt-BR"/>
              </w:rPr>
              <w:t>25,4</w:t>
            </w:r>
            <w:r>
              <w:rPr>
                <w:sz w:val="26"/>
                <w:szCs w:val="26"/>
                <w:lang w:val="pt-BR"/>
              </w:rPr>
              <w:t xml:space="preserve"> gam FeCl</w:t>
            </w:r>
            <w:r w:rsidRPr="00AB4BEF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vào 500 ml H</w:t>
            </w:r>
            <w:r w:rsidRPr="00AB25AF"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O. Tính nồng độ mol/l các ion trong dung dịch thu được.</w:t>
            </w: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AB4BEF" w:rsidRPr="00FD5054" w:rsidRDefault="00AB4BEF" w:rsidP="00370C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0" w:type="dxa"/>
          </w:tcPr>
          <w:p w:rsidR="00AB4BEF" w:rsidRDefault="00AB4BE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370C7D" w:rsidRDefault="00AB4BEF" w:rsidP="00E54F2E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370C7D" w:rsidRPr="00370C7D" w:rsidRDefault="00370C7D" w:rsidP="00370C7D">
            <w:pPr>
              <w:rPr>
                <w:sz w:val="26"/>
                <w:szCs w:val="26"/>
              </w:rPr>
            </w:pPr>
          </w:p>
          <w:p w:rsidR="00370C7D" w:rsidRPr="00370C7D" w:rsidRDefault="00370C7D" w:rsidP="00370C7D">
            <w:pPr>
              <w:rPr>
                <w:sz w:val="26"/>
                <w:szCs w:val="26"/>
              </w:rPr>
            </w:pPr>
          </w:p>
          <w:p w:rsidR="00370C7D" w:rsidRPr="00370C7D" w:rsidRDefault="00370C7D" w:rsidP="00370C7D">
            <w:pPr>
              <w:rPr>
                <w:sz w:val="26"/>
                <w:szCs w:val="26"/>
              </w:rPr>
            </w:pPr>
          </w:p>
          <w:p w:rsidR="00370C7D" w:rsidRPr="00370C7D" w:rsidRDefault="00370C7D" w:rsidP="00370C7D">
            <w:pPr>
              <w:rPr>
                <w:sz w:val="26"/>
                <w:szCs w:val="26"/>
              </w:rPr>
            </w:pPr>
          </w:p>
          <w:p w:rsidR="00370C7D" w:rsidRDefault="00370C7D" w:rsidP="00370C7D">
            <w:pPr>
              <w:rPr>
                <w:sz w:val="26"/>
                <w:szCs w:val="26"/>
              </w:rPr>
            </w:pPr>
          </w:p>
          <w:p w:rsidR="00370C7D" w:rsidRPr="00370C7D" w:rsidRDefault="00370C7D" w:rsidP="00370C7D">
            <w:pPr>
              <w:rPr>
                <w:sz w:val="26"/>
                <w:szCs w:val="26"/>
              </w:rPr>
            </w:pPr>
          </w:p>
          <w:p w:rsidR="00370C7D" w:rsidRPr="00370C7D" w:rsidRDefault="00370C7D" w:rsidP="00370C7D">
            <w:pPr>
              <w:rPr>
                <w:sz w:val="26"/>
                <w:szCs w:val="26"/>
              </w:rPr>
            </w:pPr>
          </w:p>
          <w:p w:rsidR="00370C7D" w:rsidRDefault="00370C7D" w:rsidP="00370C7D">
            <w:pPr>
              <w:rPr>
                <w:sz w:val="26"/>
                <w:szCs w:val="26"/>
              </w:rPr>
            </w:pPr>
          </w:p>
          <w:p w:rsidR="00AB4BEF" w:rsidRPr="00370C7D" w:rsidRDefault="00AB4BEF" w:rsidP="00370C7D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B4BEF" w:rsidTr="00370C7D">
        <w:trPr>
          <w:trHeight w:val="1250"/>
        </w:trPr>
        <w:tc>
          <w:tcPr>
            <w:tcW w:w="1188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4BEF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Pr="00A172A5" w:rsidRDefault="00AB4BEF" w:rsidP="00E54F2E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nồng độ mol/l các ion trong dung dịch </w:t>
            </w:r>
            <w:r w:rsidR="00370C7D">
              <w:rPr>
                <w:sz w:val="26"/>
                <w:szCs w:val="26"/>
                <w:lang w:val="pt-BR"/>
              </w:rPr>
              <w:t>MgSO</w:t>
            </w:r>
            <w:r w:rsidR="00370C7D" w:rsidRPr="00370C7D">
              <w:rPr>
                <w:sz w:val="26"/>
                <w:szCs w:val="26"/>
                <w:vertAlign w:val="subscript"/>
                <w:lang w:val="pt-BR"/>
              </w:rPr>
              <w:t>4</w:t>
            </w:r>
            <w:r w:rsidR="00370C7D">
              <w:rPr>
                <w:sz w:val="26"/>
                <w:szCs w:val="26"/>
                <w:lang w:val="pt-BR"/>
              </w:rPr>
              <w:t xml:space="preserve"> 0,4</w:t>
            </w:r>
            <w:r>
              <w:rPr>
                <w:sz w:val="26"/>
                <w:szCs w:val="26"/>
                <w:lang w:val="pt-BR"/>
              </w:rPr>
              <w:t>5M.</w:t>
            </w:r>
          </w:p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Pr="00457D80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760" w:type="dxa"/>
          </w:tcPr>
          <w:p w:rsidR="00AB4BEF" w:rsidRDefault="00AB4BEF" w:rsidP="00E54F2E">
            <w:pPr>
              <w:jc w:val="center"/>
            </w:pPr>
          </w:p>
        </w:tc>
        <w:tc>
          <w:tcPr>
            <w:tcW w:w="1080" w:type="dxa"/>
          </w:tcPr>
          <w:p w:rsidR="00AB4BEF" w:rsidRDefault="00AB4BEF" w:rsidP="00E54F2E">
            <w:pPr>
              <w:jc w:val="center"/>
            </w:pPr>
          </w:p>
        </w:tc>
      </w:tr>
      <w:tr w:rsidR="00AB4BEF" w:rsidTr="00370C7D">
        <w:trPr>
          <w:trHeight w:val="1628"/>
        </w:trPr>
        <w:tc>
          <w:tcPr>
            <w:tcW w:w="1188" w:type="dxa"/>
          </w:tcPr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AB4BEF" w:rsidRPr="005A59CB" w:rsidRDefault="00AB4BEF" w:rsidP="00E54F2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150" w:type="dxa"/>
          </w:tcPr>
          <w:p w:rsidR="00AB4BEF" w:rsidRDefault="00AB4BEF" w:rsidP="00E54F2E">
            <w:pPr>
              <w:spacing w:before="120"/>
              <w:jc w:val="both"/>
              <w:rPr>
                <w:color w:val="000000"/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Các ion sau:Na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+</w:t>
            </w:r>
            <w:r w:rsidR="00370C7D">
              <w:rPr>
                <w:color w:val="000000"/>
                <w:sz w:val="26"/>
                <w:szCs w:val="26"/>
                <w:lang w:val="pt-BR"/>
              </w:rPr>
              <w:t>, C</w:t>
            </w:r>
            <w:r>
              <w:rPr>
                <w:color w:val="000000"/>
                <w:sz w:val="26"/>
                <w:szCs w:val="26"/>
                <w:lang w:val="pt-BR"/>
              </w:rPr>
              <w:t>a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2+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</w:t>
            </w:r>
            <w:r w:rsidRPr="006366CA">
              <w:rPr>
                <w:color w:val="000000"/>
                <w:sz w:val="26"/>
                <w:szCs w:val="26"/>
                <w:lang w:val="pt-BR"/>
              </w:rPr>
              <w:t>NO</w:t>
            </w:r>
            <w:r>
              <w:rPr>
                <w:color w:val="000000"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-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</w:t>
            </w:r>
            <w:r w:rsidR="00370C7D">
              <w:rPr>
                <w:color w:val="000000"/>
                <w:sz w:val="26"/>
                <w:szCs w:val="26"/>
                <w:lang w:val="pt-BR"/>
              </w:rPr>
              <w:t>CO</w:t>
            </w:r>
            <w:r w:rsidR="00370C7D">
              <w:rPr>
                <w:color w:val="000000"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color w:val="000000"/>
                <w:sz w:val="26"/>
                <w:szCs w:val="26"/>
                <w:vertAlign w:val="superscript"/>
                <w:lang w:val="pt-BR"/>
              </w:rPr>
              <w:t>2-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có cùng tồn tại trong dung dịch không? Tại sao ?</w:t>
            </w:r>
          </w:p>
          <w:p w:rsidR="00AB4BEF" w:rsidRDefault="00AB4BE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Default="00AB4BE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AB4BEF" w:rsidRPr="00F21462" w:rsidRDefault="00AB4BEF" w:rsidP="00E54F2E">
            <w:pPr>
              <w:tabs>
                <w:tab w:val="left" w:pos="900"/>
                <w:tab w:val="left" w:pos="126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5760" w:type="dxa"/>
          </w:tcPr>
          <w:p w:rsidR="00AB4BEF" w:rsidRDefault="00AB4BEF" w:rsidP="00E54F2E">
            <w:pPr>
              <w:jc w:val="center"/>
            </w:pPr>
          </w:p>
        </w:tc>
        <w:tc>
          <w:tcPr>
            <w:tcW w:w="1080" w:type="dxa"/>
          </w:tcPr>
          <w:p w:rsidR="00AB4BEF" w:rsidRDefault="00AB4BEF" w:rsidP="00E54F2E">
            <w:pPr>
              <w:jc w:val="center"/>
            </w:pPr>
          </w:p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Pr="00A8279D" w:rsidRDefault="00AB4BEF" w:rsidP="00E54F2E"/>
          <w:p w:rsidR="00AB4BEF" w:rsidRDefault="00AB4BEF" w:rsidP="00E54F2E"/>
          <w:p w:rsidR="00AB4BEF" w:rsidRPr="00A8279D" w:rsidRDefault="00AB4BEF" w:rsidP="00E54F2E"/>
          <w:p w:rsidR="00AB4BEF" w:rsidRPr="00A8279D" w:rsidRDefault="00AB4BEF" w:rsidP="00E54F2E"/>
        </w:tc>
      </w:tr>
    </w:tbl>
    <w:p w:rsidR="00AB4BEF" w:rsidRDefault="00AB4BEF" w:rsidP="00AB4BEF">
      <w:pPr>
        <w:spacing w:after="0"/>
        <w:jc w:val="center"/>
        <w:rPr>
          <w:sz w:val="18"/>
          <w:szCs w:val="18"/>
        </w:rPr>
      </w:pPr>
    </w:p>
    <w:p w:rsidR="00AB4BEF" w:rsidRDefault="00AB4BEF" w:rsidP="00AB4BEF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</w:p>
    <w:p w:rsidR="00AB4BEF" w:rsidRPr="00A8279D" w:rsidRDefault="00AB4BEF" w:rsidP="00AB4BEF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A8279D" w:rsidRPr="00AB25AF" w:rsidRDefault="00A8279D" w:rsidP="00AB25AF"/>
    <w:sectPr w:rsidR="00A8279D" w:rsidRPr="00AB25AF" w:rsidSect="00A416A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39" w:code="9"/>
      <w:pgMar w:top="630" w:right="720" w:bottom="446" w:left="720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F2C" w:rsidRDefault="00971F2C" w:rsidP="00AF5745">
      <w:pPr>
        <w:spacing w:after="0" w:line="240" w:lineRule="auto"/>
      </w:pPr>
      <w:r>
        <w:separator/>
      </w:r>
    </w:p>
  </w:endnote>
  <w:endnote w:type="continuationSeparator" w:id="0">
    <w:p w:rsidR="00971F2C" w:rsidRDefault="00971F2C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46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279D" w:rsidRDefault="00A8279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2D0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A8279D" w:rsidRDefault="00A8279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F2C" w:rsidRDefault="00971F2C" w:rsidP="00AF5745">
      <w:pPr>
        <w:spacing w:after="0" w:line="240" w:lineRule="auto"/>
      </w:pPr>
      <w:r>
        <w:separator/>
      </w:r>
    </w:p>
  </w:footnote>
  <w:footnote w:type="continuationSeparator" w:id="0">
    <w:p w:rsidR="00971F2C" w:rsidRDefault="00971F2C" w:rsidP="00AF5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9D" w:rsidRDefault="00A827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F2077B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263C82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F674EE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58476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"/>
  </w:num>
  <w:num w:numId="5">
    <w:abstractNumId w:val="4"/>
  </w:num>
  <w:num w:numId="6">
    <w:abstractNumId w:val="0"/>
  </w:num>
  <w:num w:numId="7">
    <w:abstractNumId w:val="3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41214"/>
    <w:rsid w:val="000A4B86"/>
    <w:rsid w:val="000C1D88"/>
    <w:rsid w:val="000C69D1"/>
    <w:rsid w:val="001403C0"/>
    <w:rsid w:val="001620FB"/>
    <w:rsid w:val="00170A5A"/>
    <w:rsid w:val="00176B4E"/>
    <w:rsid w:val="00180A93"/>
    <w:rsid w:val="001819C1"/>
    <w:rsid w:val="001C226D"/>
    <w:rsid w:val="001C3492"/>
    <w:rsid w:val="001C63AE"/>
    <w:rsid w:val="001E2763"/>
    <w:rsid w:val="001E68E6"/>
    <w:rsid w:val="002027ED"/>
    <w:rsid w:val="00240295"/>
    <w:rsid w:val="00247744"/>
    <w:rsid w:val="002538B9"/>
    <w:rsid w:val="002659DF"/>
    <w:rsid w:val="002B1278"/>
    <w:rsid w:val="002C70F7"/>
    <w:rsid w:val="00315A57"/>
    <w:rsid w:val="00317925"/>
    <w:rsid w:val="00323A85"/>
    <w:rsid w:val="003369E4"/>
    <w:rsid w:val="00356BCC"/>
    <w:rsid w:val="00363EF0"/>
    <w:rsid w:val="00370759"/>
    <w:rsid w:val="00370C7D"/>
    <w:rsid w:val="003812B2"/>
    <w:rsid w:val="00382A85"/>
    <w:rsid w:val="003868D0"/>
    <w:rsid w:val="003913C3"/>
    <w:rsid w:val="003934B3"/>
    <w:rsid w:val="003C0D7D"/>
    <w:rsid w:val="003C113B"/>
    <w:rsid w:val="003D273B"/>
    <w:rsid w:val="00402C4E"/>
    <w:rsid w:val="00427212"/>
    <w:rsid w:val="004304B7"/>
    <w:rsid w:val="00431980"/>
    <w:rsid w:val="004423C7"/>
    <w:rsid w:val="004516C8"/>
    <w:rsid w:val="00457D80"/>
    <w:rsid w:val="00470C14"/>
    <w:rsid w:val="004C5E6F"/>
    <w:rsid w:val="004D0264"/>
    <w:rsid w:val="00546974"/>
    <w:rsid w:val="00553F5A"/>
    <w:rsid w:val="005603C1"/>
    <w:rsid w:val="005663BB"/>
    <w:rsid w:val="005B0AA9"/>
    <w:rsid w:val="005B7B0E"/>
    <w:rsid w:val="005E2912"/>
    <w:rsid w:val="006211CA"/>
    <w:rsid w:val="00622B78"/>
    <w:rsid w:val="006366CA"/>
    <w:rsid w:val="0065303A"/>
    <w:rsid w:val="00656C8C"/>
    <w:rsid w:val="00661F7F"/>
    <w:rsid w:val="00677236"/>
    <w:rsid w:val="006A1068"/>
    <w:rsid w:val="006A3603"/>
    <w:rsid w:val="006C1504"/>
    <w:rsid w:val="006E3AB5"/>
    <w:rsid w:val="006F3520"/>
    <w:rsid w:val="006F4CBF"/>
    <w:rsid w:val="006F61D7"/>
    <w:rsid w:val="00730126"/>
    <w:rsid w:val="00764903"/>
    <w:rsid w:val="00772FBF"/>
    <w:rsid w:val="00775F4F"/>
    <w:rsid w:val="00777085"/>
    <w:rsid w:val="00780C73"/>
    <w:rsid w:val="00781CF3"/>
    <w:rsid w:val="00781EEB"/>
    <w:rsid w:val="007A7563"/>
    <w:rsid w:val="007F7F0B"/>
    <w:rsid w:val="00803BB2"/>
    <w:rsid w:val="00832F6E"/>
    <w:rsid w:val="008401D4"/>
    <w:rsid w:val="00841C76"/>
    <w:rsid w:val="00860A00"/>
    <w:rsid w:val="008678FE"/>
    <w:rsid w:val="008D4AD1"/>
    <w:rsid w:val="00901ED0"/>
    <w:rsid w:val="009216DF"/>
    <w:rsid w:val="00937469"/>
    <w:rsid w:val="00961D4F"/>
    <w:rsid w:val="009654A4"/>
    <w:rsid w:val="00971F2C"/>
    <w:rsid w:val="00997E33"/>
    <w:rsid w:val="009A68D9"/>
    <w:rsid w:val="009D665B"/>
    <w:rsid w:val="00A0660D"/>
    <w:rsid w:val="00A14D7A"/>
    <w:rsid w:val="00A172A5"/>
    <w:rsid w:val="00A3451E"/>
    <w:rsid w:val="00A416A6"/>
    <w:rsid w:val="00A527DD"/>
    <w:rsid w:val="00A762FF"/>
    <w:rsid w:val="00A8279D"/>
    <w:rsid w:val="00A90D7A"/>
    <w:rsid w:val="00A954C2"/>
    <w:rsid w:val="00A963B1"/>
    <w:rsid w:val="00AB25AF"/>
    <w:rsid w:val="00AB4BEF"/>
    <w:rsid w:val="00AF2D0B"/>
    <w:rsid w:val="00AF5745"/>
    <w:rsid w:val="00B230FF"/>
    <w:rsid w:val="00B36F41"/>
    <w:rsid w:val="00B47F23"/>
    <w:rsid w:val="00B549D1"/>
    <w:rsid w:val="00B55BAE"/>
    <w:rsid w:val="00B55D2A"/>
    <w:rsid w:val="00B6143F"/>
    <w:rsid w:val="00B62775"/>
    <w:rsid w:val="00B76370"/>
    <w:rsid w:val="00B8150F"/>
    <w:rsid w:val="00B9063D"/>
    <w:rsid w:val="00B91EAF"/>
    <w:rsid w:val="00BB7FA3"/>
    <w:rsid w:val="00BE52AE"/>
    <w:rsid w:val="00BF5690"/>
    <w:rsid w:val="00C02A8D"/>
    <w:rsid w:val="00C3146C"/>
    <w:rsid w:val="00C55C4E"/>
    <w:rsid w:val="00C6765C"/>
    <w:rsid w:val="00C84695"/>
    <w:rsid w:val="00C964DC"/>
    <w:rsid w:val="00CB2D61"/>
    <w:rsid w:val="00CE6264"/>
    <w:rsid w:val="00D25919"/>
    <w:rsid w:val="00D64A5A"/>
    <w:rsid w:val="00D64EE0"/>
    <w:rsid w:val="00D652BB"/>
    <w:rsid w:val="00D7661D"/>
    <w:rsid w:val="00D93C28"/>
    <w:rsid w:val="00DC5938"/>
    <w:rsid w:val="00DE02AE"/>
    <w:rsid w:val="00DE0A04"/>
    <w:rsid w:val="00DF1E2F"/>
    <w:rsid w:val="00E26967"/>
    <w:rsid w:val="00E42085"/>
    <w:rsid w:val="00E565BF"/>
    <w:rsid w:val="00E570C0"/>
    <w:rsid w:val="00E715D4"/>
    <w:rsid w:val="00E811AD"/>
    <w:rsid w:val="00E959BB"/>
    <w:rsid w:val="00EB07F3"/>
    <w:rsid w:val="00EC678D"/>
    <w:rsid w:val="00EF03DE"/>
    <w:rsid w:val="00F1330D"/>
    <w:rsid w:val="00F21462"/>
    <w:rsid w:val="00F2687F"/>
    <w:rsid w:val="00F33161"/>
    <w:rsid w:val="00F349CA"/>
    <w:rsid w:val="00F5697D"/>
    <w:rsid w:val="00F65B84"/>
    <w:rsid w:val="00F74C9B"/>
    <w:rsid w:val="00F90827"/>
    <w:rsid w:val="00FB39F4"/>
    <w:rsid w:val="00FC3260"/>
    <w:rsid w:val="00FD0F44"/>
    <w:rsid w:val="00FD32A6"/>
    <w:rsid w:val="00FD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ff1">
    <w:name w:val="ff1"/>
    <w:basedOn w:val="DefaultParagraphFont"/>
    <w:rsid w:val="00764903"/>
  </w:style>
  <w:style w:type="character" w:customStyle="1" w:styleId="ib">
    <w:name w:val="ib"/>
    <w:basedOn w:val="DefaultParagraphFont"/>
    <w:rsid w:val="007649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2.bin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image" Target="media/image1.wmf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68E7B-0473-41B4-8689-53DFAE8A14C2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F8915EB0-3BF1-42A9-A7FA-B1A988DF8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2985</TotalTime>
  <Pages>10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12</cp:revision>
  <cp:lastPrinted>2018-02-28T15:32:00Z</cp:lastPrinted>
  <dcterms:created xsi:type="dcterms:W3CDTF">2015-05-15T05:25:00Z</dcterms:created>
  <dcterms:modified xsi:type="dcterms:W3CDTF">2018-02-28T15:32:00Z</dcterms:modified>
</cp:coreProperties>
</file>